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B3F9C" w14:textId="77777777" w:rsidR="003665B7" w:rsidRDefault="003665B7" w:rsidP="003665B7">
      <w:pPr>
        <w:pStyle w:val="Ttulo10"/>
        <w:rPr>
          <w:sz w:val="28"/>
          <w:szCs w:val="28"/>
        </w:rPr>
      </w:pPr>
      <w:r w:rsidRPr="00FC12BD">
        <w:rPr>
          <w:sz w:val="28"/>
          <w:szCs w:val="28"/>
        </w:rPr>
        <w:t xml:space="preserve">Anexo </w:t>
      </w:r>
      <w:r>
        <w:rPr>
          <w:sz w:val="28"/>
          <w:szCs w:val="28"/>
        </w:rPr>
        <w:t>III</w:t>
      </w:r>
    </w:p>
    <w:p w14:paraId="2252F450" w14:textId="77777777" w:rsidR="003665B7" w:rsidRDefault="003665B7" w:rsidP="003665B7">
      <w:pPr>
        <w:pStyle w:val="Ttulo10"/>
        <w:rPr>
          <w:sz w:val="22"/>
          <w:szCs w:val="22"/>
        </w:rPr>
      </w:pPr>
      <w:r>
        <w:rPr>
          <w:sz w:val="22"/>
          <w:szCs w:val="22"/>
        </w:rPr>
        <w:t>CURRÍ</w:t>
      </w:r>
      <w:r w:rsidRPr="00FC12BD">
        <w:rPr>
          <w:sz w:val="22"/>
          <w:szCs w:val="22"/>
        </w:rPr>
        <w:t>CULUM</w:t>
      </w:r>
    </w:p>
    <w:p w14:paraId="672A6659" w14:textId="77777777" w:rsidR="003665B7" w:rsidRPr="00B57BD6" w:rsidRDefault="003665B7" w:rsidP="003665B7">
      <w:pPr>
        <w:rPr>
          <w:lang w:val="es-ES_tradnl"/>
        </w:rPr>
      </w:pPr>
    </w:p>
    <w:p w14:paraId="0A37501D" w14:textId="77777777" w:rsidR="003665B7" w:rsidRPr="00406949" w:rsidRDefault="003665B7" w:rsidP="003665B7">
      <w:pPr>
        <w:jc w:val="center"/>
        <w:rPr>
          <w:rFonts w:ascii="Tahoma" w:hAnsi="Tahoma" w:cs="Tahoma"/>
          <w:b/>
          <w:sz w:val="16"/>
          <w:szCs w:val="16"/>
          <w:lang w:val="es-ES_tradnl"/>
        </w:rPr>
      </w:pPr>
    </w:p>
    <w:tbl>
      <w:tblPr>
        <w:tblW w:w="10349" w:type="dxa"/>
        <w:tblInd w:w="-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9"/>
      </w:tblGrid>
      <w:tr w:rsidR="003665B7" w:rsidRPr="00A616B3" w14:paraId="442714F9" w14:textId="77777777" w:rsidTr="7F2A3F3B">
        <w:trPr>
          <w:trHeight w:val="482"/>
        </w:trPr>
        <w:tc>
          <w:tcPr>
            <w:tcW w:w="103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08E04BD" w14:textId="77777777" w:rsidR="003665B7" w:rsidRPr="002315CE" w:rsidRDefault="003665B7" w:rsidP="00046541">
            <w:pPr>
              <w:ind w:left="-70"/>
              <w:jc w:val="center"/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DATOS PERSONALES</w:t>
            </w:r>
          </w:p>
        </w:tc>
      </w:tr>
      <w:tr w:rsidR="003665B7" w:rsidRPr="00A45FE0" w14:paraId="197FEDA7" w14:textId="77777777" w:rsidTr="7F2A3F3B">
        <w:trPr>
          <w:trHeight w:val="2647"/>
        </w:trPr>
        <w:tc>
          <w:tcPr>
            <w:tcW w:w="10349" w:type="dxa"/>
            <w:tcBorders>
              <w:top w:val="nil"/>
            </w:tcBorders>
          </w:tcPr>
          <w:p w14:paraId="5DAB6C7B" w14:textId="77777777" w:rsidR="003665B7" w:rsidRPr="002F2EC6" w:rsidRDefault="003665B7" w:rsidP="00046541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35"/>
            </w:tblGrid>
            <w:tr w:rsidR="003665B7" w:rsidRPr="001F743C" w14:paraId="213138F2" w14:textId="77777777" w:rsidTr="00046541">
              <w:tc>
                <w:tcPr>
                  <w:tcW w:w="10335" w:type="dxa"/>
                </w:tcPr>
                <w:p w14:paraId="13AC4385" w14:textId="77777777" w:rsidR="003665B7" w:rsidRPr="001F743C" w:rsidRDefault="003665B7" w:rsidP="00046541">
                  <w:pPr>
                    <w:rPr>
                      <w:rFonts w:ascii="Tahoma" w:hAnsi="Tahoma" w:cs="Tahoma"/>
                      <w:sz w:val="22"/>
                      <w:lang w:val="es-ES_tradnl"/>
                    </w:rPr>
                  </w:pP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>Apellidos y nombre</w:t>
                  </w:r>
                  <w:r w:rsidRPr="001F743C">
                    <w:rPr>
                      <w:rFonts w:ascii="Tahoma" w:hAnsi="Tahoma" w:cs="Tahoma"/>
                      <w:sz w:val="22"/>
                      <w:lang w:val="es-ES_tradnl"/>
                    </w:rPr>
                    <w:t>:</w:t>
                  </w:r>
                </w:p>
              </w:tc>
            </w:tr>
          </w:tbl>
          <w:p w14:paraId="02EB378F" w14:textId="77777777" w:rsidR="003665B7" w:rsidRPr="002F2EC6" w:rsidRDefault="003665B7" w:rsidP="00046541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60"/>
              <w:gridCol w:w="7575"/>
            </w:tblGrid>
            <w:tr w:rsidR="003665B7" w:rsidRPr="001F743C" w14:paraId="439110D6" w14:textId="77777777" w:rsidTr="00046541">
              <w:tc>
                <w:tcPr>
                  <w:tcW w:w="2760" w:type="dxa"/>
                </w:tcPr>
                <w:p w14:paraId="4718B9F2" w14:textId="77777777" w:rsidR="003665B7" w:rsidRPr="001F743C" w:rsidRDefault="003665B7" w:rsidP="00046541">
                  <w:pPr>
                    <w:rPr>
                      <w:rFonts w:ascii="Tahoma" w:hAnsi="Tahoma" w:cs="Tahoma"/>
                      <w:sz w:val="22"/>
                      <w:lang w:val="es-ES_tradnl"/>
                    </w:rPr>
                  </w:pPr>
                  <w:r w:rsidRPr="001F743C">
                    <w:rPr>
                      <w:rFonts w:ascii="Tahoma" w:hAnsi="Tahoma" w:cs="Tahoma"/>
                      <w:sz w:val="22"/>
                      <w:lang w:val="es-ES_tradnl"/>
                    </w:rPr>
                    <w:t>D.N.I.:</w:t>
                  </w:r>
                </w:p>
              </w:tc>
              <w:tc>
                <w:tcPr>
                  <w:tcW w:w="7575" w:type="dxa"/>
                </w:tcPr>
                <w:p w14:paraId="6A05A809" w14:textId="77777777" w:rsidR="003665B7" w:rsidRPr="002E319B" w:rsidRDefault="003665B7" w:rsidP="00046541">
                  <w:pPr>
                    <w:rPr>
                      <w:rFonts w:ascii="Tahoma" w:hAnsi="Tahoma" w:cs="Tahoma"/>
                      <w:strike/>
                      <w:color w:val="C00000"/>
                      <w:sz w:val="22"/>
                      <w:lang w:val="es-ES_tradnl"/>
                    </w:rPr>
                  </w:pPr>
                </w:p>
              </w:tc>
            </w:tr>
          </w:tbl>
          <w:p w14:paraId="5A39BBE3" w14:textId="77777777" w:rsidR="003665B7" w:rsidRPr="002F2EC6" w:rsidRDefault="003665B7" w:rsidP="00046541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35"/>
            </w:tblGrid>
            <w:tr w:rsidR="003665B7" w:rsidRPr="001F743C" w14:paraId="70DECB8F" w14:textId="77777777" w:rsidTr="7F2A3F3B">
              <w:tc>
                <w:tcPr>
                  <w:tcW w:w="10335" w:type="dxa"/>
                </w:tcPr>
                <w:p w14:paraId="1D954D6A" w14:textId="77777777" w:rsidR="003665B7" w:rsidRPr="00B57BD6" w:rsidRDefault="003665B7" w:rsidP="7F2A3F3B">
                  <w:pPr>
                    <w:rPr>
                      <w:rFonts w:ascii="Tahoma" w:hAnsi="Tahoma" w:cs="Tahoma"/>
                      <w:color w:val="000000"/>
                      <w:sz w:val="22"/>
                      <w:szCs w:val="22"/>
                    </w:rPr>
                  </w:pPr>
                  <w:r w:rsidRPr="7F2A3F3B">
                    <w:rPr>
                      <w:rFonts w:ascii="Tahoma" w:hAnsi="Tahoma" w:cs="Tahoma"/>
                      <w:color w:val="000000" w:themeColor="text1"/>
                      <w:sz w:val="22"/>
                      <w:szCs w:val="22"/>
                    </w:rPr>
                    <w:t xml:space="preserve">Domicilio (vía pública y </w:t>
                  </w:r>
                  <w:proofErr w:type="spellStart"/>
                  <w:r w:rsidRPr="7F2A3F3B">
                    <w:rPr>
                      <w:rFonts w:ascii="Tahoma" w:hAnsi="Tahoma" w:cs="Tahoma"/>
                      <w:color w:val="000000" w:themeColor="text1"/>
                      <w:sz w:val="22"/>
                      <w:szCs w:val="22"/>
                    </w:rPr>
                    <w:t>nº</w:t>
                  </w:r>
                  <w:proofErr w:type="spellEnd"/>
                  <w:r w:rsidRPr="7F2A3F3B">
                    <w:rPr>
                      <w:rFonts w:ascii="Tahoma" w:hAnsi="Tahoma" w:cs="Tahoma"/>
                      <w:color w:val="000000" w:themeColor="text1"/>
                      <w:sz w:val="22"/>
                      <w:szCs w:val="22"/>
                    </w:rPr>
                    <w:t>):</w:t>
                  </w:r>
                </w:p>
              </w:tc>
            </w:tr>
          </w:tbl>
          <w:p w14:paraId="41C8F396" w14:textId="77777777" w:rsidR="003665B7" w:rsidRPr="002F2EC6" w:rsidRDefault="003665B7" w:rsidP="00046541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35"/>
            </w:tblGrid>
            <w:tr w:rsidR="003665B7" w:rsidRPr="001F743C" w14:paraId="535503C4" w14:textId="77777777" w:rsidTr="00046541">
              <w:tc>
                <w:tcPr>
                  <w:tcW w:w="10335" w:type="dxa"/>
                </w:tcPr>
                <w:p w14:paraId="4D0F6B9C" w14:textId="77777777" w:rsidR="003665B7" w:rsidRPr="001F743C" w:rsidRDefault="003665B7" w:rsidP="00046541">
                  <w:pPr>
                    <w:rPr>
                      <w:rFonts w:ascii="Tahoma" w:hAnsi="Tahoma" w:cs="Tahoma"/>
                      <w:sz w:val="22"/>
                      <w:lang w:val="es-ES_tradnl"/>
                    </w:rPr>
                  </w:pP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>Localidad:</w:t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  <w:t>Código Postal:</w:t>
                  </w:r>
                  <w:r w:rsidRPr="001F743C">
                    <w:rPr>
                      <w:rFonts w:ascii="Tahoma" w:hAnsi="Tahoma" w:cs="Tahoma"/>
                      <w:sz w:val="22"/>
                      <w:lang w:val="es-ES_tradnl"/>
                    </w:rPr>
                    <w:t xml:space="preserve"> </w:t>
                  </w:r>
                </w:p>
              </w:tc>
            </w:tr>
          </w:tbl>
          <w:p w14:paraId="72A3D3EC" w14:textId="77777777" w:rsidR="003665B7" w:rsidRPr="002F2EC6" w:rsidRDefault="003665B7" w:rsidP="00046541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35"/>
            </w:tblGrid>
            <w:tr w:rsidR="003665B7" w:rsidRPr="001F743C" w14:paraId="58346ABE" w14:textId="77777777" w:rsidTr="00046541">
              <w:tc>
                <w:tcPr>
                  <w:tcW w:w="10335" w:type="dxa"/>
                </w:tcPr>
                <w:p w14:paraId="696ADB65" w14:textId="77777777" w:rsidR="003665B7" w:rsidRPr="001F743C" w:rsidRDefault="003665B7" w:rsidP="00046541">
                  <w:pPr>
                    <w:rPr>
                      <w:rFonts w:ascii="Tahoma" w:hAnsi="Tahoma" w:cs="Tahoma"/>
                      <w:sz w:val="22"/>
                      <w:lang w:val="es-ES_tradnl"/>
                    </w:rPr>
                  </w:pPr>
                  <w:r w:rsidRPr="001F743C">
                    <w:rPr>
                      <w:rFonts w:ascii="Tahoma" w:hAnsi="Tahoma" w:cs="Tahoma"/>
                      <w:sz w:val="22"/>
                      <w:lang w:val="es-ES_tradnl"/>
                    </w:rPr>
                    <w:t>Teléfono/s:</w:t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 xml:space="preserve">                                                         E-mail:</w:t>
                  </w:r>
                </w:p>
              </w:tc>
            </w:tr>
          </w:tbl>
          <w:p w14:paraId="0D0B940D" w14:textId="77777777" w:rsidR="003665B7" w:rsidRPr="00A45FE0" w:rsidRDefault="003665B7" w:rsidP="00046541">
            <w:pPr>
              <w:tabs>
                <w:tab w:val="left" w:pos="9932"/>
              </w:tabs>
              <w:ind w:left="213"/>
              <w:rPr>
                <w:rFonts w:ascii="Tahoma" w:hAnsi="Tahoma" w:cs="Tahoma"/>
                <w:sz w:val="22"/>
                <w:lang w:val="es-ES_tradnl"/>
              </w:rPr>
            </w:pPr>
          </w:p>
        </w:tc>
      </w:tr>
    </w:tbl>
    <w:p w14:paraId="0E27B00A" w14:textId="77777777" w:rsidR="003665B7" w:rsidRDefault="003665B7" w:rsidP="003665B7">
      <w:pPr>
        <w:rPr>
          <w:rFonts w:ascii="Tahoma" w:hAnsi="Tahoma" w:cs="Tahoma"/>
          <w:sz w:val="16"/>
          <w:szCs w:val="16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3051"/>
        <w:gridCol w:w="2977"/>
        <w:gridCol w:w="1877"/>
      </w:tblGrid>
      <w:tr w:rsidR="003665B7" w:rsidRPr="00F61C89" w14:paraId="2ED2ECD5" w14:textId="77777777" w:rsidTr="00046541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3F7121BF" w14:textId="77777777" w:rsidR="003665B7" w:rsidRPr="00A616B3" w:rsidRDefault="003665B7" w:rsidP="00046541">
            <w:pPr>
              <w:spacing w:before="120" w:after="120"/>
              <w:jc w:val="center"/>
              <w:rPr>
                <w:rFonts w:ascii="Tahoma" w:hAnsi="Tahoma" w:cs="Tahoma"/>
                <w:b/>
                <w:sz w:val="20"/>
                <w:szCs w:val="18"/>
                <w:lang w:val="es-ES_tradnl"/>
              </w:rPr>
            </w:pPr>
            <w:r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 xml:space="preserve">1. </w:t>
            </w:r>
            <w:r w:rsidRPr="00A616B3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REQUISITO PREVIO</w:t>
            </w:r>
          </w:p>
          <w:p w14:paraId="0F4D6768" w14:textId="77777777" w:rsidR="003665B7" w:rsidRDefault="003665B7" w:rsidP="00046541">
            <w:pPr>
              <w:ind w:left="33"/>
              <w:jc w:val="center"/>
              <w:rPr>
                <w:rFonts w:ascii="Tahoma" w:hAnsi="Tahoma" w:cs="Tahoma"/>
                <w:sz w:val="16"/>
                <w:szCs w:val="18"/>
                <w:u w:val="single"/>
                <w:lang w:val="es-ES_tradnl"/>
              </w:rPr>
            </w:pPr>
            <w:r w:rsidRPr="00C07DD1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Titulación requerida para la plaza en el anexo I de la convocatoria y de la que </w:t>
            </w:r>
            <w:r w:rsidRPr="00C07DD1">
              <w:rPr>
                <w:rFonts w:ascii="Tahoma" w:hAnsi="Tahoma" w:cs="Tahoma"/>
                <w:i/>
                <w:iCs/>
                <w:sz w:val="16"/>
                <w:szCs w:val="18"/>
                <w:u w:val="single"/>
                <w:lang w:val="es-ES_tradnl"/>
              </w:rPr>
              <w:t>se adjuntará una copia escaneada a este anexo III</w:t>
            </w:r>
          </w:p>
          <w:p w14:paraId="60061E4C" w14:textId="77777777" w:rsidR="003665B7" w:rsidRPr="00F61C89" w:rsidRDefault="003665B7" w:rsidP="00046541">
            <w:pPr>
              <w:ind w:left="33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</w:p>
        </w:tc>
      </w:tr>
      <w:tr w:rsidR="003665B7" w:rsidRPr="00F61C89" w14:paraId="070E199A" w14:textId="77777777" w:rsidTr="00046541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1C9874" w14:textId="77777777" w:rsidR="003665B7" w:rsidRPr="00F61C89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F20CEF" w14:textId="77777777" w:rsidR="003665B7" w:rsidRPr="00F61C89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UNIVERSIDAD Y</w:t>
            </w:r>
          </w:p>
          <w:p w14:paraId="5BA1A562" w14:textId="77777777" w:rsidR="003665B7" w:rsidRPr="00F61C89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FBAB5A" w14:textId="77777777" w:rsidR="003665B7" w:rsidRPr="00F61C89" w:rsidRDefault="003665B7" w:rsidP="00046541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ORGANISMO Y </w:t>
            </w:r>
          </w:p>
          <w:p w14:paraId="0863C9AF" w14:textId="77777777" w:rsidR="003665B7" w:rsidRPr="00F61C89" w:rsidRDefault="003665B7" w:rsidP="00046541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895FC4" w14:textId="77777777" w:rsidR="003665B7" w:rsidRPr="00F61C89" w:rsidRDefault="003665B7" w:rsidP="00046541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CALIFICACIÓN</w:t>
            </w:r>
          </w:p>
          <w:p w14:paraId="15F7C203" w14:textId="77777777" w:rsidR="003665B7" w:rsidRPr="00F61C89" w:rsidRDefault="003665B7" w:rsidP="00046541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(si la hubiere)</w:t>
            </w:r>
          </w:p>
        </w:tc>
      </w:tr>
      <w:tr w:rsidR="003665B7" w:rsidRPr="002673F6" w14:paraId="44EAFD9C" w14:textId="77777777" w:rsidTr="00046541">
        <w:tblPrEx>
          <w:tblLook w:val="04A0" w:firstRow="1" w:lastRow="0" w:firstColumn="1" w:lastColumn="0" w:noHBand="0" w:noVBand="1"/>
        </w:tblPrEx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B94D5A5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DEEC669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656B9AB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5FB0818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49F31CB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3128261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2486C05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01652C" w14:textId="77777777" w:rsidR="003665B7" w:rsidRPr="002673F6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99056E" w14:textId="77777777" w:rsidR="003665B7" w:rsidRPr="002673F6" w:rsidRDefault="003665B7" w:rsidP="00046541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99C43A" w14:textId="77777777" w:rsidR="003665B7" w:rsidRPr="002673F6" w:rsidRDefault="003665B7" w:rsidP="00046541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</w:tbl>
    <w:p w14:paraId="4DDBEF00" w14:textId="77777777" w:rsidR="003665B7" w:rsidRDefault="003665B7" w:rsidP="003665B7">
      <w:pPr>
        <w:rPr>
          <w:rFonts w:ascii="Tahoma" w:hAnsi="Tahoma" w:cs="Tahoma"/>
          <w:sz w:val="16"/>
          <w:szCs w:val="16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3051"/>
        <w:gridCol w:w="2977"/>
        <w:gridCol w:w="1877"/>
      </w:tblGrid>
      <w:tr w:rsidR="003665B7" w:rsidRPr="00F61C89" w14:paraId="1B840DB2" w14:textId="77777777" w:rsidTr="7F2A3F3B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4B59EBA" w14:textId="77777777" w:rsidR="003665B7" w:rsidRPr="00A616B3" w:rsidRDefault="003665B7" w:rsidP="00046541">
            <w:pPr>
              <w:jc w:val="center"/>
              <w:rPr>
                <w:rFonts w:ascii="Tahoma" w:hAnsi="Tahoma" w:cs="Tahoma"/>
                <w:b/>
                <w:sz w:val="20"/>
                <w:szCs w:val="18"/>
                <w:lang w:val="es-ES_tradnl"/>
              </w:rPr>
            </w:pPr>
            <w:r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2. FORMACIÓN ACADÉMICA</w:t>
            </w:r>
          </w:p>
        </w:tc>
      </w:tr>
      <w:tr w:rsidR="003665B7" w:rsidRPr="00A616B3" w14:paraId="41933984" w14:textId="77777777" w:rsidTr="7F2A3F3B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0AEE90" w14:textId="77777777" w:rsidR="003665B7" w:rsidRDefault="003665B7" w:rsidP="003665B7">
            <w:pPr>
              <w:numPr>
                <w:ilvl w:val="0"/>
                <w:numId w:val="4"/>
              </w:numPr>
              <w:spacing w:before="120" w:after="120"/>
              <w:ind w:left="606" w:hanging="357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Expediente académico correspondiente a la titulación requerida.</w:t>
            </w:r>
          </w:p>
          <w:p w14:paraId="06E0DB60" w14:textId="77777777" w:rsidR="003665B7" w:rsidRDefault="003665B7" w:rsidP="00046541">
            <w:pPr>
              <w:ind w:left="612"/>
              <w:jc w:val="center"/>
              <w:rPr>
                <w:rFonts w:ascii="Tahoma" w:hAnsi="Tahoma" w:cs="Tahoma"/>
                <w:i/>
                <w:iCs/>
                <w:color w:val="FF0000"/>
                <w:sz w:val="16"/>
                <w:szCs w:val="14"/>
                <w:lang w:val="es-ES_tradnl"/>
              </w:rPr>
            </w:pP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Se adjuntará a este anexo III una copia escaneada de la certificación académica personal de la titulación indicada como requerida en la plaza.</w:t>
            </w:r>
          </w:p>
          <w:p w14:paraId="3461D779" w14:textId="77777777" w:rsidR="003665B7" w:rsidRPr="008E5055" w:rsidRDefault="003665B7" w:rsidP="00046541">
            <w:pPr>
              <w:ind w:left="612"/>
              <w:jc w:val="center"/>
              <w:rPr>
                <w:rFonts w:ascii="Tahoma" w:hAnsi="Tahoma" w:cs="Tahoma"/>
                <w:i/>
                <w:iCs/>
                <w:color w:val="FF0000"/>
                <w:sz w:val="16"/>
                <w:szCs w:val="14"/>
                <w:lang w:val="es-ES_tradnl"/>
              </w:rPr>
            </w:pPr>
          </w:p>
        </w:tc>
      </w:tr>
      <w:tr w:rsidR="003665B7" w:rsidRPr="00A616B3" w14:paraId="5411AAFE" w14:textId="77777777" w:rsidTr="7F2A3F3B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C0DCFB" w14:textId="77777777" w:rsidR="003665B7" w:rsidRDefault="003665B7" w:rsidP="003665B7">
            <w:pPr>
              <w:pStyle w:val="Prrafodelista"/>
              <w:numPr>
                <w:ilvl w:val="0"/>
                <w:numId w:val="4"/>
              </w:numPr>
              <w:spacing w:before="120" w:after="120"/>
              <w:ind w:left="606" w:hanging="357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530DFD">
              <w:rPr>
                <w:rFonts w:ascii="Tahoma" w:hAnsi="Tahoma" w:cs="Tahoma"/>
                <w:sz w:val="18"/>
                <w:szCs w:val="16"/>
                <w:lang w:val="es-ES_tradnl"/>
              </w:rPr>
              <w:t>Por el grado de adecuación de la titulación a la materia o materias propias de la tutoría.</w:t>
            </w:r>
          </w:p>
          <w:p w14:paraId="56EB6143" w14:textId="77777777" w:rsidR="003665B7" w:rsidRPr="008E5055" w:rsidRDefault="003665B7" w:rsidP="00046541">
            <w:pPr>
              <w:jc w:val="center"/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</w:pP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En caso de existir una titulación identificada como preferente por el departamento desde el que se imparte la asignatura a la que se asocia la tutoría objeto de concurso, y figurar ésta como parte de los méritos aportados en los apartados de este segundo bloque, la Comisión de Selección lo tendrá en cuenta al valorar este apartado.</w:t>
            </w:r>
          </w:p>
          <w:p w14:paraId="3CF2D8B6" w14:textId="77777777" w:rsidR="003665B7" w:rsidRPr="00530DFD" w:rsidRDefault="003665B7" w:rsidP="00046541">
            <w:pPr>
              <w:pStyle w:val="Prrafodelista"/>
              <w:ind w:left="612"/>
              <w:rPr>
                <w:rFonts w:ascii="Tahoma" w:hAnsi="Tahoma" w:cs="Tahoma"/>
                <w:sz w:val="18"/>
                <w:szCs w:val="16"/>
                <w:lang w:val="es-ES_tradnl"/>
              </w:rPr>
            </w:pPr>
          </w:p>
        </w:tc>
      </w:tr>
      <w:tr w:rsidR="003665B7" w:rsidRPr="00F61C89" w14:paraId="01BB0FC0" w14:textId="77777777" w:rsidTr="7F2A3F3B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E03654" w14:textId="77777777" w:rsidR="003665B7" w:rsidRPr="00655806" w:rsidRDefault="003665B7" w:rsidP="0004654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c) Título de </w:t>
            </w:r>
            <w:r>
              <w:rPr>
                <w:rFonts w:ascii="Tahoma" w:hAnsi="Tahoma" w:cs="Tahoma"/>
                <w:sz w:val="18"/>
                <w:szCs w:val="16"/>
                <w:lang w:val="es-ES_tradnl"/>
              </w:rPr>
              <w:t>Má</w:t>
            </w: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ster universitario oficial, en el área o áreas afines a la materia de la tutoría.</w:t>
            </w:r>
          </w:p>
          <w:p w14:paraId="5C49D74A" w14:textId="77777777" w:rsidR="003665B7" w:rsidRDefault="003665B7" w:rsidP="7F2A3F3B">
            <w:pPr>
              <w:ind w:left="-108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7F2A3F3B">
              <w:rPr>
                <w:rFonts w:ascii="Tahoma" w:hAnsi="Tahoma" w:cs="Tahoma"/>
                <w:i/>
                <w:iCs/>
                <w:sz w:val="16"/>
                <w:szCs w:val="16"/>
              </w:rPr>
              <w:t xml:space="preserve">El DEA, CAP y Títulos propios no son </w:t>
            </w:r>
            <w:proofErr w:type="spellStart"/>
            <w:r w:rsidRPr="7F2A3F3B">
              <w:rPr>
                <w:rFonts w:ascii="Tahoma" w:hAnsi="Tahoma" w:cs="Tahoma"/>
                <w:i/>
                <w:iCs/>
                <w:sz w:val="16"/>
                <w:szCs w:val="16"/>
              </w:rPr>
              <w:t>masteres</w:t>
            </w:r>
            <w:proofErr w:type="spellEnd"/>
            <w:r w:rsidRPr="7F2A3F3B">
              <w:rPr>
                <w:rFonts w:ascii="Tahoma" w:hAnsi="Tahoma" w:cs="Tahoma"/>
                <w:i/>
                <w:iCs/>
                <w:sz w:val="16"/>
                <w:szCs w:val="16"/>
              </w:rPr>
              <w:t xml:space="preserve"> oficiales y </w:t>
            </w:r>
            <w:r w:rsidRPr="7F2A3F3B"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</w:rPr>
              <w:t>no</w:t>
            </w:r>
            <w:r w:rsidRPr="7F2A3F3B">
              <w:rPr>
                <w:rFonts w:ascii="Tahoma" w:hAnsi="Tahoma" w:cs="Tahoma"/>
                <w:i/>
                <w:iCs/>
                <w:sz w:val="16"/>
                <w:szCs w:val="16"/>
              </w:rPr>
              <w:t xml:space="preserve"> se deben incluir en este apartado</w:t>
            </w:r>
            <w:r w:rsidRPr="7F2A3F3B">
              <w:rPr>
                <w:rFonts w:ascii="Tahoma" w:hAnsi="Tahoma" w:cs="Tahoma"/>
                <w:sz w:val="18"/>
                <w:szCs w:val="18"/>
              </w:rPr>
              <w:t>.</w:t>
            </w:r>
          </w:p>
          <w:p w14:paraId="64123171" w14:textId="77777777" w:rsidR="003665B7" w:rsidRPr="008E5055" w:rsidRDefault="003665B7" w:rsidP="00046541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</w:pP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Se incluirá en la documentación complementaria copia de los títulos </w:t>
            </w:r>
            <w:r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incluidos (j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ustificante de</w:t>
            </w:r>
            <w:r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l pago de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 su expedición</w:t>
            </w:r>
            <w:r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)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. No se incluirá otro tipo de documentación, únicamente se valoran estudios completados.</w:t>
            </w:r>
          </w:p>
          <w:p w14:paraId="0FB78278" w14:textId="77777777" w:rsidR="003665B7" w:rsidRPr="00F533BD" w:rsidRDefault="003665B7" w:rsidP="00046541">
            <w:pPr>
              <w:ind w:left="-108"/>
              <w:jc w:val="center"/>
              <w:rPr>
                <w:rFonts w:ascii="Tahoma" w:hAnsi="Tahoma" w:cs="Tahoma"/>
                <w:color w:val="FF0000"/>
                <w:sz w:val="16"/>
                <w:szCs w:val="16"/>
                <w:lang w:val="es-ES_tradnl"/>
              </w:rPr>
            </w:pPr>
          </w:p>
        </w:tc>
      </w:tr>
      <w:tr w:rsidR="003665B7" w:rsidRPr="00F61C89" w14:paraId="4D942CFD" w14:textId="77777777" w:rsidTr="7F2A3F3B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17C60F" w14:textId="77777777" w:rsidR="003665B7" w:rsidRPr="00F61C89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D6D874" w14:textId="77777777" w:rsidR="003665B7" w:rsidRPr="00F61C89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UNIVERSIDAD Y</w:t>
            </w:r>
          </w:p>
          <w:p w14:paraId="056382FF" w14:textId="77777777" w:rsidR="003665B7" w:rsidRPr="00F61C89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E3606B" w14:textId="77777777" w:rsidR="003665B7" w:rsidRPr="00F61C89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ORGANISMO Y </w:t>
            </w:r>
          </w:p>
          <w:p w14:paraId="1FB10C81" w14:textId="77777777" w:rsidR="003665B7" w:rsidRPr="00F61C89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10C98B" w14:textId="77777777" w:rsidR="003665B7" w:rsidRPr="00F61C89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CALIFICACIÓN</w:t>
            </w:r>
          </w:p>
          <w:p w14:paraId="616B4E77" w14:textId="77777777" w:rsidR="003665B7" w:rsidRPr="00F61C89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(si la hubiere)</w:t>
            </w:r>
          </w:p>
        </w:tc>
      </w:tr>
      <w:tr w:rsidR="003665B7" w:rsidRPr="002673F6" w14:paraId="1FC39945" w14:textId="77777777" w:rsidTr="7F2A3F3B">
        <w:tblPrEx>
          <w:tblLook w:val="04A0" w:firstRow="1" w:lastRow="0" w:firstColumn="1" w:lastColumn="0" w:noHBand="0" w:noVBand="1"/>
        </w:tblPrEx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62CB0E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4CE0A41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2EBF3C5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D98A12B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946DB82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997CC1D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10FFD37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699379" w14:textId="77777777" w:rsidR="003665B7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FE9F23F" w14:textId="77777777" w:rsidR="003665B7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F72F646" w14:textId="77777777" w:rsidR="003665B7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8CE6F91" w14:textId="77777777" w:rsidR="003665B7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1CDCEAD" w14:textId="77777777" w:rsidR="003665B7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BB9E253" w14:textId="77777777" w:rsidR="003665B7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3DE523C" w14:textId="77777777" w:rsidR="003665B7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2E56223" w14:textId="77777777" w:rsidR="003665B7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7547A01" w14:textId="77777777" w:rsidR="003665B7" w:rsidRPr="002673F6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43CB0F" w14:textId="77777777" w:rsidR="003665B7" w:rsidRPr="002673F6" w:rsidRDefault="003665B7" w:rsidP="00046541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459315" w14:textId="77777777" w:rsidR="003665B7" w:rsidRPr="002673F6" w:rsidRDefault="003665B7" w:rsidP="00046541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3665B7" w:rsidRPr="00F61C89" w14:paraId="38D4919E" w14:textId="77777777" w:rsidTr="7F2A3F3B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8BEFDF" w14:textId="77777777" w:rsidR="003665B7" w:rsidRPr="00F61C89" w:rsidRDefault="003665B7" w:rsidP="0004654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d) Título de doctor en el área o áreas afines a la materia de la tutoría.</w:t>
            </w:r>
          </w:p>
        </w:tc>
      </w:tr>
      <w:tr w:rsidR="003665B7" w:rsidRPr="00F61C89" w14:paraId="3749C248" w14:textId="77777777" w:rsidTr="7F2A3F3B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37370F" w14:textId="77777777" w:rsidR="003665B7" w:rsidRPr="00F61C89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050969" w14:textId="77777777" w:rsidR="003665B7" w:rsidRPr="00F61C89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UNIVERSIDAD Y</w:t>
            </w:r>
          </w:p>
          <w:p w14:paraId="23FC9291" w14:textId="77777777" w:rsidR="003665B7" w:rsidRPr="00F61C89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DC058F" w14:textId="77777777" w:rsidR="003665B7" w:rsidRPr="00F61C89" w:rsidRDefault="003665B7" w:rsidP="00046541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ORGANISMO Y </w:t>
            </w:r>
          </w:p>
          <w:p w14:paraId="0B46CFF0" w14:textId="77777777" w:rsidR="003665B7" w:rsidRPr="00F61C89" w:rsidRDefault="003665B7" w:rsidP="00046541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BFAF00" w14:textId="77777777" w:rsidR="003665B7" w:rsidRPr="00F61C89" w:rsidRDefault="003665B7" w:rsidP="00046541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CALIFICACIÓN</w:t>
            </w:r>
          </w:p>
          <w:p w14:paraId="51EC5C75" w14:textId="77777777" w:rsidR="003665B7" w:rsidRPr="00F61C89" w:rsidRDefault="003665B7" w:rsidP="00046541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(si la hubiere)</w:t>
            </w:r>
          </w:p>
        </w:tc>
      </w:tr>
      <w:tr w:rsidR="003665B7" w:rsidRPr="002673F6" w14:paraId="6537F28F" w14:textId="77777777" w:rsidTr="7F2A3F3B">
        <w:tblPrEx>
          <w:tblLook w:val="04A0" w:firstRow="1" w:lastRow="0" w:firstColumn="1" w:lastColumn="0" w:noHBand="0" w:noVBand="1"/>
        </w:tblPrEx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FB9E20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0DF9E56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4E871BC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44A5D23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38610EB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37805D2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63F29E8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B7B4B86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0FF5F2" w14:textId="77777777" w:rsidR="003665B7" w:rsidRPr="002673F6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30AD66" w14:textId="77777777" w:rsidR="003665B7" w:rsidRPr="002673F6" w:rsidRDefault="003665B7" w:rsidP="00046541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829076" w14:textId="77777777" w:rsidR="003665B7" w:rsidRPr="002673F6" w:rsidRDefault="003665B7" w:rsidP="00046541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3665B7" w:rsidRPr="00F61C89" w14:paraId="20362966" w14:textId="77777777" w:rsidTr="7F2A3F3B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F06B9B" w14:textId="77777777" w:rsidR="003665B7" w:rsidRDefault="003665B7" w:rsidP="0004654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e) Cursos de formación sobre medios y técnicas de la enseñanza a distancia.</w:t>
            </w:r>
          </w:p>
          <w:p w14:paraId="6C8C97B5" w14:textId="77777777" w:rsidR="003665B7" w:rsidRPr="008E5055" w:rsidRDefault="003665B7" w:rsidP="00046541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</w:pP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Se incluirá en la documentación complementaria copia de los títulos </w:t>
            </w:r>
            <w:r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incluidos 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en este apartado, siendo necesario que figuren las horas y/o créditos de formación. En caso </w:t>
            </w:r>
            <w:r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contrario 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deberá aportarse documentación acreditativa adicional a este respecto.</w:t>
            </w:r>
          </w:p>
          <w:p w14:paraId="2BA226A1" w14:textId="77777777" w:rsidR="003665B7" w:rsidRPr="00F61C89" w:rsidRDefault="003665B7" w:rsidP="00046541">
            <w:pPr>
              <w:ind w:left="-108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3665B7" w:rsidRPr="00F61C89" w14:paraId="64AEC8F6" w14:textId="77777777" w:rsidTr="7F2A3F3B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B4F121" w14:textId="77777777" w:rsidR="003665B7" w:rsidRPr="00F61C89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62082A" w14:textId="77777777" w:rsidR="003665B7" w:rsidRPr="00F61C89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UNIVERSIDAD Y</w:t>
            </w:r>
          </w:p>
          <w:p w14:paraId="13C63061" w14:textId="77777777" w:rsidR="003665B7" w:rsidRPr="00F61C89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1731A7" w14:textId="77777777" w:rsidR="003665B7" w:rsidRPr="00F61C89" w:rsidRDefault="003665B7" w:rsidP="00046541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ORGANISMO Y </w:t>
            </w:r>
          </w:p>
          <w:p w14:paraId="4014B10E" w14:textId="77777777" w:rsidR="003665B7" w:rsidRPr="00F61C89" w:rsidRDefault="003665B7" w:rsidP="00046541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C82D89" w14:textId="77777777" w:rsidR="003665B7" w:rsidRPr="00F61C89" w:rsidRDefault="003665B7" w:rsidP="00046541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CALIFICACIÓN</w:t>
            </w:r>
          </w:p>
          <w:p w14:paraId="4D46FD51" w14:textId="77777777" w:rsidR="003665B7" w:rsidRPr="00F61C89" w:rsidRDefault="003665B7" w:rsidP="00046541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(si la hubiere)</w:t>
            </w:r>
          </w:p>
        </w:tc>
      </w:tr>
      <w:tr w:rsidR="003665B7" w:rsidRPr="002673F6" w14:paraId="17AD93B2" w14:textId="77777777" w:rsidTr="7F2A3F3B">
        <w:tblPrEx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4B5B7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6204FF1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DBF0D7D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B62F1B3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2F2C34E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80A4E5D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9219836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96FEF7D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194DBDC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9D0D3C" w14:textId="77777777" w:rsidR="003665B7" w:rsidRPr="002673F6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CD245A" w14:textId="77777777" w:rsidR="003665B7" w:rsidRPr="002673F6" w:rsidRDefault="003665B7" w:rsidP="00046541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31BE67" w14:textId="77777777" w:rsidR="003665B7" w:rsidRPr="002673F6" w:rsidRDefault="003665B7" w:rsidP="00046541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3665B7" w:rsidRPr="00F61C89" w14:paraId="1134D45D" w14:textId="77777777" w:rsidTr="7F2A3F3B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AE0A2F" w14:textId="77777777" w:rsidR="003665B7" w:rsidRPr="00655806" w:rsidRDefault="003665B7" w:rsidP="0004654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f) Otras titulaciones académicas distintas a las alegadas para el ejercicio de la tutoría.</w:t>
            </w:r>
          </w:p>
          <w:p w14:paraId="01BCC0DA" w14:textId="77777777" w:rsidR="003665B7" w:rsidRDefault="003665B7" w:rsidP="7F2A3F3B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6"/>
              </w:rPr>
            </w:pPr>
            <w:r w:rsidRPr="7F2A3F3B">
              <w:rPr>
                <w:rFonts w:ascii="Tahoma" w:hAnsi="Tahoma" w:cs="Tahoma"/>
                <w:i/>
                <w:iCs/>
                <w:sz w:val="16"/>
                <w:szCs w:val="16"/>
              </w:rPr>
              <w:t xml:space="preserve">El DEA, CAP y Títulos propios no son </w:t>
            </w:r>
            <w:proofErr w:type="gramStart"/>
            <w:r w:rsidRPr="7F2A3F3B">
              <w:rPr>
                <w:rFonts w:ascii="Tahoma" w:hAnsi="Tahoma" w:cs="Tahoma"/>
                <w:i/>
                <w:iCs/>
                <w:sz w:val="16"/>
                <w:szCs w:val="16"/>
              </w:rPr>
              <w:t>masters</w:t>
            </w:r>
            <w:proofErr w:type="gramEnd"/>
            <w:r w:rsidRPr="7F2A3F3B">
              <w:rPr>
                <w:rFonts w:ascii="Tahoma" w:hAnsi="Tahoma" w:cs="Tahoma"/>
                <w:i/>
                <w:iCs/>
                <w:sz w:val="16"/>
                <w:szCs w:val="16"/>
              </w:rPr>
              <w:t xml:space="preserve"> oficiales y </w:t>
            </w:r>
            <w:r w:rsidRPr="7F2A3F3B"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</w:rPr>
              <w:t>no</w:t>
            </w:r>
            <w:r w:rsidRPr="7F2A3F3B">
              <w:rPr>
                <w:rFonts w:ascii="Tahoma" w:hAnsi="Tahoma" w:cs="Tahoma"/>
                <w:i/>
                <w:iCs/>
                <w:sz w:val="16"/>
                <w:szCs w:val="16"/>
              </w:rPr>
              <w:t xml:space="preserve"> se deben incluir en este apartado</w:t>
            </w:r>
          </w:p>
          <w:p w14:paraId="36FEB5B0" w14:textId="77777777" w:rsidR="003665B7" w:rsidRPr="00DD29DB" w:rsidRDefault="003665B7" w:rsidP="00046541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es-ES_tradnl"/>
              </w:rPr>
            </w:pPr>
          </w:p>
        </w:tc>
      </w:tr>
      <w:tr w:rsidR="003665B7" w:rsidRPr="00F61C89" w14:paraId="6D7A20EB" w14:textId="77777777" w:rsidTr="7F2A3F3B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514839" w14:textId="77777777" w:rsidR="003665B7" w:rsidRPr="00F61C89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7D8FEE" w14:textId="77777777" w:rsidR="003665B7" w:rsidRPr="00F61C89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UNIVERSIDAD Y</w:t>
            </w:r>
          </w:p>
          <w:p w14:paraId="0FC60C64" w14:textId="77777777" w:rsidR="003665B7" w:rsidRPr="00F61C89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7A004E" w14:textId="77777777" w:rsidR="003665B7" w:rsidRPr="00F61C89" w:rsidRDefault="003665B7" w:rsidP="00046541">
            <w:pPr>
              <w:ind w:left="-69" w:right="-11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 xml:space="preserve">ORGANISMO Y </w:t>
            </w:r>
          </w:p>
          <w:p w14:paraId="4FF53A2E" w14:textId="77777777" w:rsidR="003665B7" w:rsidRPr="00F61C89" w:rsidRDefault="003665B7" w:rsidP="00046541">
            <w:pPr>
              <w:ind w:left="-69" w:right="-11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5B3194" w14:textId="77777777" w:rsidR="003665B7" w:rsidRPr="00F61C89" w:rsidRDefault="003665B7" w:rsidP="00046541">
            <w:pPr>
              <w:ind w:left="-10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CALIFICACIÓN</w:t>
            </w:r>
          </w:p>
          <w:p w14:paraId="6CE30034" w14:textId="77777777" w:rsidR="003665B7" w:rsidRPr="00F61C89" w:rsidRDefault="003665B7" w:rsidP="00046541">
            <w:pPr>
              <w:ind w:left="-10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(si la hubiere)</w:t>
            </w:r>
          </w:p>
        </w:tc>
      </w:tr>
      <w:tr w:rsidR="003665B7" w:rsidRPr="002673F6" w14:paraId="30D7AA69" w14:textId="77777777" w:rsidTr="7F2A3F3B">
        <w:tblPrEx>
          <w:tblLook w:val="04A0" w:firstRow="1" w:lastRow="0" w:firstColumn="1" w:lastColumn="0" w:noHBand="0" w:noVBand="1"/>
        </w:tblPrEx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96D064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4FF1C98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D072C0D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8A21919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BD18F9B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38601FE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F3CABC7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B08B5D1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DEB4AB" w14:textId="77777777" w:rsidR="003665B7" w:rsidRPr="002673F6" w:rsidRDefault="003665B7" w:rsidP="00046541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D9C6F4" w14:textId="77777777" w:rsidR="003665B7" w:rsidRPr="002673F6" w:rsidRDefault="003665B7" w:rsidP="00046541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1F511A" w14:textId="77777777" w:rsidR="003665B7" w:rsidRPr="002673F6" w:rsidRDefault="003665B7" w:rsidP="00046541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</w:tbl>
    <w:p w14:paraId="65F9C3DC" w14:textId="77777777" w:rsidR="003665B7" w:rsidRPr="00406949" w:rsidRDefault="003665B7" w:rsidP="003665B7">
      <w:pPr>
        <w:rPr>
          <w:rFonts w:ascii="Tahoma" w:hAnsi="Tahoma" w:cs="Tahoma"/>
          <w:sz w:val="16"/>
          <w:szCs w:val="16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3686"/>
        <w:gridCol w:w="1559"/>
        <w:gridCol w:w="1276"/>
      </w:tblGrid>
      <w:tr w:rsidR="003665B7" w:rsidRPr="00F61C89" w14:paraId="22907C7B" w14:textId="77777777" w:rsidTr="00046541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E375F10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3. EXPERIENCIA DOCENTE</w:t>
            </w:r>
          </w:p>
        </w:tc>
      </w:tr>
      <w:tr w:rsidR="003665B7" w:rsidRPr="00F61C89" w14:paraId="13C6E59F" w14:textId="77777777" w:rsidTr="00046541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D4C0999" w14:textId="77777777" w:rsidR="003665B7" w:rsidRPr="00F61C89" w:rsidRDefault="003665B7" w:rsidP="0004654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  <w:lang w:val="es-ES_tradnl"/>
              </w:rPr>
            </w:pPr>
            <w:r w:rsidRPr="00F61C89">
              <w:rPr>
                <w:rFonts w:ascii="Tahoma" w:hAnsi="Tahoma" w:cs="Tahoma"/>
                <w:sz w:val="18"/>
                <w:lang w:val="es-ES_tradnl"/>
              </w:rPr>
              <w:t xml:space="preserve">a) </w:t>
            </w:r>
            <w:r>
              <w:rPr>
                <w:rFonts w:ascii="Tahoma" w:hAnsi="Tahoma" w:cs="Tahoma"/>
                <w:sz w:val="18"/>
                <w:lang w:val="es-ES_tradnl"/>
              </w:rPr>
              <w:t>En u</w:t>
            </w:r>
            <w:r w:rsidRPr="00F61C89">
              <w:rPr>
                <w:rFonts w:ascii="Tahoma" w:hAnsi="Tahoma" w:cs="Tahoma"/>
                <w:sz w:val="18"/>
                <w:lang w:val="es-ES_tradnl"/>
              </w:rPr>
              <w:t>niversidades no presenciales</w:t>
            </w:r>
          </w:p>
          <w:p w14:paraId="15A31C10" w14:textId="77777777" w:rsidR="003665B7" w:rsidRDefault="003665B7" w:rsidP="00046541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 w:rsidRP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Únicamente en figuras docentes reconocidas LRU y LOMLOU</w:t>
            </w:r>
          </w:p>
          <w:p w14:paraId="31270F4F" w14:textId="77777777" w:rsidR="003665B7" w:rsidRPr="00DD29DB" w:rsidRDefault="003665B7" w:rsidP="00046541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*</w:t>
            </w:r>
            <w:r w:rsidRP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Se debe aportar documentación complementaria que permita identificar inequívocamente los periodos de actividad</w:t>
            </w: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y su duración. No se aceptarán documentos que únicamente identifiquen la fecha de inicio de la actividad. Documentos como certificados del centro o la vida laboral sirven para cumplir este requisito.</w:t>
            </w:r>
          </w:p>
          <w:p w14:paraId="5023141B" w14:textId="77777777" w:rsidR="003665B7" w:rsidRPr="00D918EC" w:rsidRDefault="003665B7" w:rsidP="00046541">
            <w:pPr>
              <w:ind w:left="-108"/>
              <w:jc w:val="center"/>
              <w:rPr>
                <w:rFonts w:ascii="Tahoma" w:hAnsi="Tahoma" w:cs="Tahoma"/>
                <w:strike/>
                <w:sz w:val="18"/>
                <w:lang w:val="es-ES_tradnl"/>
              </w:rPr>
            </w:pPr>
          </w:p>
        </w:tc>
      </w:tr>
      <w:tr w:rsidR="003665B7" w:rsidRPr="00693DD7" w14:paraId="53693FFC" w14:textId="77777777" w:rsidTr="00046541">
        <w:trPr>
          <w:trHeight w:val="397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78F529" w14:textId="77777777" w:rsidR="003665B7" w:rsidRPr="00693DD7" w:rsidRDefault="003665B7" w:rsidP="00046541">
            <w:pPr>
              <w:ind w:left="-34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UNIVERSIDAD 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7A8161" w14:textId="77777777" w:rsidR="003665B7" w:rsidRPr="00693DD7" w:rsidRDefault="003665B7" w:rsidP="00046541">
            <w:pPr>
              <w:ind w:left="-103" w:right="-108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MATERIAS IMPARTIDAS Y DEDICACIÓN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33D94B" w14:textId="77777777" w:rsidR="003665B7" w:rsidRPr="00693DD7" w:rsidRDefault="003665B7" w:rsidP="00046541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NOMBRAMIENTO</w:t>
            </w:r>
          </w:p>
          <w:p w14:paraId="2FBC090E" w14:textId="77777777" w:rsidR="003665B7" w:rsidRPr="00693DD7" w:rsidRDefault="003665B7" w:rsidP="00046541">
            <w:pPr>
              <w:ind w:left="-103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O CONTRATO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A4079F" w14:textId="77777777" w:rsidR="003665B7" w:rsidRPr="00693DD7" w:rsidRDefault="003665B7" w:rsidP="00046541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CESE O TERMINACIÓN</w:t>
            </w:r>
          </w:p>
        </w:tc>
      </w:tr>
      <w:tr w:rsidR="003665B7" w:rsidRPr="002673F6" w14:paraId="1F3B1409" w14:textId="77777777" w:rsidTr="00046541"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2C75D1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64355AD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A965116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DF4E37C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4FB30F8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DA6542E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041E394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22B00AE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2C6D796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E1831B3" w14:textId="77777777" w:rsidR="003665B7" w:rsidRPr="002673F6" w:rsidRDefault="003665B7" w:rsidP="00046541">
            <w:pPr>
              <w:ind w:right="-40"/>
              <w:rPr>
                <w:rFonts w:ascii="Tahoma" w:hAnsi="Tahoma" w:cs="Tahoma"/>
                <w:sz w:val="16"/>
                <w:lang w:val="es-ES_tradnl"/>
              </w:rPr>
            </w:pPr>
          </w:p>
          <w:p w14:paraId="54E11D2A" w14:textId="77777777" w:rsidR="003665B7" w:rsidRPr="002673F6" w:rsidRDefault="003665B7" w:rsidP="00046541">
            <w:pPr>
              <w:ind w:left="-34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126E5D" w14:textId="77777777" w:rsidR="003665B7" w:rsidRPr="002673F6" w:rsidRDefault="003665B7" w:rsidP="00046541">
            <w:pPr>
              <w:ind w:left="-103" w:right="-108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E403A5" w14:textId="77777777" w:rsidR="003665B7" w:rsidRPr="002673F6" w:rsidRDefault="003665B7" w:rsidP="00046541">
            <w:pPr>
              <w:ind w:left="-36" w:right="-7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431CDC" w14:textId="77777777" w:rsidR="003665B7" w:rsidRPr="002673F6" w:rsidRDefault="003665B7" w:rsidP="00046541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3665B7" w:rsidRPr="00F61C89" w14:paraId="675421DE" w14:textId="77777777" w:rsidTr="00046541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1777A3E" w14:textId="77777777" w:rsidR="003665B7" w:rsidRDefault="003665B7" w:rsidP="0004654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  <w:lang w:val="es-ES_tradnl"/>
              </w:rPr>
            </w:pPr>
            <w:r w:rsidRPr="00F61C89">
              <w:rPr>
                <w:rFonts w:ascii="Tahoma" w:hAnsi="Tahoma" w:cs="Tahoma"/>
                <w:sz w:val="18"/>
              </w:rPr>
              <w:t xml:space="preserve">b) </w:t>
            </w:r>
            <w:r>
              <w:rPr>
                <w:rFonts w:ascii="Tahoma" w:hAnsi="Tahoma" w:cs="Tahoma"/>
                <w:sz w:val="18"/>
                <w:lang w:val="es-ES_tradnl"/>
              </w:rPr>
              <w:t>En otras u</w:t>
            </w:r>
            <w:r w:rsidRPr="00F61C89">
              <w:rPr>
                <w:rFonts w:ascii="Tahoma" w:hAnsi="Tahoma" w:cs="Tahoma"/>
                <w:sz w:val="18"/>
                <w:lang w:val="es-ES_tradnl"/>
              </w:rPr>
              <w:t>niversidades (en figuras docentes reconocidas LRU y LOMLOU), en otras enseñanzas de educación superior y en enseñanza secundaria postobligatoria.</w:t>
            </w:r>
          </w:p>
          <w:p w14:paraId="5121A9E4" w14:textId="77777777" w:rsidR="003665B7" w:rsidRDefault="003665B7" w:rsidP="00046541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* Aplicación del mismo criterio </w:t>
            </w:r>
          </w:p>
          <w:p w14:paraId="49E398E2" w14:textId="77777777" w:rsidR="003665B7" w:rsidRPr="00682B8B" w:rsidRDefault="003665B7" w:rsidP="00046541">
            <w:pPr>
              <w:ind w:left="-108"/>
              <w:jc w:val="center"/>
              <w:rPr>
                <w:rFonts w:ascii="Tahoma" w:hAnsi="Tahoma" w:cs="Tahoma"/>
                <w:sz w:val="18"/>
                <w:lang w:val="es-ES_tradnl"/>
              </w:rPr>
            </w:pPr>
          </w:p>
        </w:tc>
      </w:tr>
      <w:tr w:rsidR="003665B7" w:rsidRPr="00693DD7" w14:paraId="441F373E" w14:textId="77777777" w:rsidTr="00046541">
        <w:trPr>
          <w:trHeight w:val="397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9039E9" w14:textId="77777777" w:rsidR="003665B7" w:rsidRPr="00693DD7" w:rsidRDefault="003665B7" w:rsidP="00046541">
            <w:pPr>
              <w:ind w:left="-34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UNIVERSIDAD O CENTRO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4FCCC6" w14:textId="77777777" w:rsidR="003665B7" w:rsidRPr="00693DD7" w:rsidRDefault="003665B7" w:rsidP="00046541">
            <w:pPr>
              <w:ind w:left="-103" w:right="-108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MATERIAS IMPARTIDAS Y DEDICACIÓN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196FC8" w14:textId="77777777" w:rsidR="003665B7" w:rsidRPr="00693DD7" w:rsidRDefault="003665B7" w:rsidP="00046541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NOMBRAMIENTO</w:t>
            </w:r>
          </w:p>
          <w:p w14:paraId="17911272" w14:textId="77777777" w:rsidR="003665B7" w:rsidRPr="00693DD7" w:rsidRDefault="003665B7" w:rsidP="00046541">
            <w:pPr>
              <w:ind w:left="-103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O CONTRATO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CE223F" w14:textId="77777777" w:rsidR="003665B7" w:rsidRPr="00693DD7" w:rsidRDefault="003665B7" w:rsidP="00046541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CESE O TERMINACIÓN</w:t>
            </w:r>
          </w:p>
        </w:tc>
      </w:tr>
      <w:tr w:rsidR="003665B7" w:rsidRPr="002673F6" w14:paraId="16287F21" w14:textId="77777777" w:rsidTr="00046541"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E93A62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84BA73E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4B3F2EB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D34F5C7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B4020A7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D7B270A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F904CB7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6971CD3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A1F701D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3EFCA41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F96A722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B95CD12" w14:textId="77777777" w:rsidR="003665B7" w:rsidRPr="002673F6" w:rsidRDefault="003665B7" w:rsidP="00046541">
            <w:pPr>
              <w:ind w:left="-34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20BBB2" w14:textId="77777777" w:rsidR="003665B7" w:rsidRPr="002673F6" w:rsidRDefault="003665B7" w:rsidP="00046541">
            <w:pPr>
              <w:ind w:left="-103" w:right="-108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CB595B" w14:textId="77777777" w:rsidR="003665B7" w:rsidRPr="002673F6" w:rsidRDefault="003665B7" w:rsidP="00046541">
            <w:pPr>
              <w:ind w:left="-36" w:right="-7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9C8D39" w14:textId="77777777" w:rsidR="003665B7" w:rsidRPr="002673F6" w:rsidRDefault="003665B7" w:rsidP="00046541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3665B7" w:rsidRPr="00F61C89" w14:paraId="17C07D6A" w14:textId="77777777" w:rsidTr="00046541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1172AB0" w14:textId="77777777" w:rsidR="003665B7" w:rsidRPr="006C020C" w:rsidRDefault="003665B7" w:rsidP="003665B7">
            <w:pPr>
              <w:pStyle w:val="Prrafodelista"/>
              <w:numPr>
                <w:ilvl w:val="0"/>
                <w:numId w:val="4"/>
              </w:numPr>
              <w:spacing w:before="120" w:after="120"/>
              <w:ind w:left="606" w:hanging="357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6C020C">
              <w:rPr>
                <w:rFonts w:ascii="Tahoma" w:hAnsi="Tahoma" w:cs="Tahoma"/>
                <w:sz w:val="18"/>
                <w:szCs w:val="16"/>
                <w:lang w:val="es-ES_tradnl"/>
              </w:rPr>
              <w:t>En enseñanza universitaria no presencial en ejercicio de la función tutorial</w:t>
            </w:r>
          </w:p>
          <w:p w14:paraId="7F60FE19" w14:textId="77777777" w:rsidR="003665B7" w:rsidRDefault="003665B7" w:rsidP="00046541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* Aplicación del mismo criterio </w:t>
            </w:r>
          </w:p>
          <w:p w14:paraId="675E05EE" w14:textId="77777777" w:rsidR="003665B7" w:rsidRPr="006C020C" w:rsidRDefault="003665B7" w:rsidP="00046541">
            <w:pPr>
              <w:pStyle w:val="Prrafodelista"/>
              <w:ind w:left="612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3665B7" w:rsidRPr="00693DD7" w14:paraId="4F69E977" w14:textId="77777777" w:rsidTr="00046541">
        <w:trPr>
          <w:trHeight w:val="397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C3A9ED" w14:textId="77777777" w:rsidR="003665B7" w:rsidRPr="00693DD7" w:rsidRDefault="003665B7" w:rsidP="00046541">
            <w:pPr>
              <w:ind w:left="-34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UNIVERSIDAD 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CC0062" w14:textId="77777777" w:rsidR="003665B7" w:rsidRPr="00693DD7" w:rsidRDefault="003665B7" w:rsidP="00046541">
            <w:pPr>
              <w:ind w:left="-103" w:right="-108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MATERIAS IMPARTIDAS Y DEDICACIÓN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EA600E" w14:textId="77777777" w:rsidR="003665B7" w:rsidRPr="00693DD7" w:rsidRDefault="003665B7" w:rsidP="00046541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NOMBRAMIENTO</w:t>
            </w:r>
          </w:p>
          <w:p w14:paraId="2749A57D" w14:textId="77777777" w:rsidR="003665B7" w:rsidRPr="00693DD7" w:rsidRDefault="003665B7" w:rsidP="00046541">
            <w:pPr>
              <w:ind w:left="-103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O CONTRATO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05E409" w14:textId="77777777" w:rsidR="003665B7" w:rsidRPr="00693DD7" w:rsidRDefault="003665B7" w:rsidP="00046541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CESE O TERMINACIÓN</w:t>
            </w:r>
          </w:p>
        </w:tc>
      </w:tr>
      <w:tr w:rsidR="003665B7" w:rsidRPr="002673F6" w14:paraId="2FC17F8B" w14:textId="77777777" w:rsidTr="00046541"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4F7224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AE48A43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0F40DEB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7A52294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07DCDA8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50EA2D7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DD355C9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A81F0B1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17AAFBA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6EE48EE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908EB2C" w14:textId="77777777" w:rsidR="003665B7" w:rsidRPr="002673F6" w:rsidRDefault="003665B7" w:rsidP="00046541">
            <w:pPr>
              <w:ind w:left="-34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1FD38A" w14:textId="77777777" w:rsidR="003665B7" w:rsidRPr="002673F6" w:rsidRDefault="003665B7" w:rsidP="00046541">
            <w:pPr>
              <w:ind w:left="-103" w:right="-108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E2DD96" w14:textId="77777777" w:rsidR="003665B7" w:rsidRPr="002673F6" w:rsidRDefault="003665B7" w:rsidP="00046541">
            <w:pPr>
              <w:ind w:left="-36" w:right="-7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357532" w14:textId="77777777" w:rsidR="003665B7" w:rsidRPr="002673F6" w:rsidRDefault="003665B7" w:rsidP="00046541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3665B7" w:rsidRPr="00F61C89" w14:paraId="16E6B4A0" w14:textId="77777777" w:rsidTr="00046541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BB92163" w14:textId="77777777" w:rsidR="003665B7" w:rsidRPr="00F61C89" w:rsidRDefault="003665B7" w:rsidP="0004654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d) Participación en proyectos de redes de innovación docente</w:t>
            </w:r>
          </w:p>
        </w:tc>
      </w:tr>
      <w:tr w:rsidR="003665B7" w:rsidRPr="00693DD7" w14:paraId="260844C8" w14:textId="77777777" w:rsidTr="00046541">
        <w:trPr>
          <w:trHeight w:val="397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B79666" w14:textId="77777777" w:rsidR="003665B7" w:rsidRPr="00693DD7" w:rsidRDefault="003665B7" w:rsidP="00046541">
            <w:pPr>
              <w:ind w:left="-34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UNIVERSIDAD O CENTRO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50D778" w14:textId="77777777" w:rsidR="003665B7" w:rsidRPr="00693DD7" w:rsidRDefault="003665B7" w:rsidP="00046541">
            <w:pPr>
              <w:ind w:left="-103" w:right="-108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ACTIVIDAD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731230" w14:textId="77777777" w:rsidR="003665B7" w:rsidRPr="00693DD7" w:rsidRDefault="003665B7" w:rsidP="00046541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FECHA </w:t>
            </w:r>
          </w:p>
          <w:p w14:paraId="0EA829A2" w14:textId="77777777" w:rsidR="003665B7" w:rsidRPr="00693DD7" w:rsidRDefault="003665B7" w:rsidP="00046541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INICIO DE</w:t>
            </w:r>
          </w:p>
          <w:p w14:paraId="021669D7" w14:textId="77777777" w:rsidR="003665B7" w:rsidRPr="00693DD7" w:rsidRDefault="003665B7" w:rsidP="00046541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PROYECTO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C1628D" w14:textId="77777777" w:rsidR="003665B7" w:rsidRPr="00693DD7" w:rsidRDefault="003665B7" w:rsidP="00046541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FECHA </w:t>
            </w:r>
          </w:p>
          <w:p w14:paraId="004F67DD" w14:textId="77777777" w:rsidR="003665B7" w:rsidRPr="00693DD7" w:rsidRDefault="003665B7" w:rsidP="00046541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FIN DE PROYECTO</w:t>
            </w:r>
          </w:p>
        </w:tc>
      </w:tr>
      <w:tr w:rsidR="003665B7" w:rsidRPr="002673F6" w14:paraId="07F023C8" w14:textId="77777777" w:rsidTr="00046541"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DB5498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916C19D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4869460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87F57B8" w14:textId="77777777" w:rsidR="003665B7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4738AF4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6ABBD8F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6BBA33E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64FCBC1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C8C6B09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382A365" w14:textId="77777777" w:rsidR="003665B7" w:rsidRPr="002673F6" w:rsidRDefault="003665B7" w:rsidP="00046541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C71F136" w14:textId="77777777" w:rsidR="003665B7" w:rsidRPr="002673F6" w:rsidRDefault="003665B7" w:rsidP="00046541">
            <w:pPr>
              <w:ind w:left="-34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199465" w14:textId="77777777" w:rsidR="003665B7" w:rsidRPr="002673F6" w:rsidRDefault="003665B7" w:rsidP="00046541">
            <w:pPr>
              <w:ind w:left="-103" w:right="-108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A123B1" w14:textId="77777777" w:rsidR="003665B7" w:rsidRPr="002673F6" w:rsidRDefault="003665B7" w:rsidP="00046541">
            <w:pPr>
              <w:ind w:left="-36" w:right="-7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4CEA3D" w14:textId="77777777" w:rsidR="003665B7" w:rsidRPr="002673F6" w:rsidRDefault="003665B7" w:rsidP="00046541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</w:tbl>
    <w:p w14:paraId="50895670" w14:textId="77777777" w:rsidR="003665B7" w:rsidRDefault="003665B7" w:rsidP="003665B7">
      <w:pPr>
        <w:rPr>
          <w:sz w:val="16"/>
          <w:szCs w:val="16"/>
        </w:rPr>
      </w:pPr>
    </w:p>
    <w:p w14:paraId="38C1F859" w14:textId="77777777" w:rsidR="003665B7" w:rsidRDefault="003665B7" w:rsidP="003665B7">
      <w:pPr>
        <w:rPr>
          <w:sz w:val="16"/>
          <w:szCs w:val="16"/>
        </w:rPr>
      </w:pPr>
    </w:p>
    <w:p w14:paraId="0C8FE7CE" w14:textId="77777777" w:rsidR="003665B7" w:rsidRPr="00A754C6" w:rsidRDefault="003665B7" w:rsidP="003665B7">
      <w:pPr>
        <w:rPr>
          <w:sz w:val="16"/>
          <w:szCs w:val="16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2693"/>
        <w:gridCol w:w="1559"/>
        <w:gridCol w:w="1277"/>
      </w:tblGrid>
      <w:tr w:rsidR="003665B7" w:rsidRPr="00F61C89" w14:paraId="3846228D" w14:textId="77777777" w:rsidTr="00046541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7F6E351C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lastRenderedPageBreak/>
              <w:t>4. PUBLICACIONES</w:t>
            </w:r>
          </w:p>
        </w:tc>
      </w:tr>
      <w:tr w:rsidR="003665B7" w:rsidRPr="00F61C89" w14:paraId="32D38AD2" w14:textId="77777777" w:rsidTr="00046541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A0E868C" w14:textId="77777777" w:rsidR="003665B7" w:rsidRDefault="003665B7" w:rsidP="003665B7">
            <w:pPr>
              <w:pStyle w:val="Prrafodelista"/>
              <w:numPr>
                <w:ilvl w:val="0"/>
                <w:numId w:val="5"/>
              </w:numPr>
              <w:spacing w:before="120" w:after="120"/>
              <w:ind w:left="714" w:hanging="357"/>
              <w:contextualSpacing w:val="0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>Artículos en revistas con índice de impacto relevante y libros con indicios de calidad acreditados, relacionados con la materia de la tutoría</w:t>
            </w:r>
          </w:p>
          <w:p w14:paraId="6137A03A" w14:textId="77777777" w:rsidR="003665B7" w:rsidRPr="00A143B9" w:rsidRDefault="003665B7" w:rsidP="00046541">
            <w:pPr>
              <w:pStyle w:val="Prrafodelista"/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es-ES_tradnl"/>
              </w:rPr>
            </w:pPr>
            <w:r w:rsidRPr="00A143B9">
              <w:rPr>
                <w:rFonts w:ascii="Tahoma" w:hAnsi="Tahoma" w:cs="Tahoma"/>
                <w:i/>
                <w:iCs/>
                <w:sz w:val="16"/>
                <w:szCs w:val="16"/>
                <w:lang w:val="es-ES_tradnl"/>
              </w:rPr>
              <w:t>Indicar trabajos en proceso de edición, justificando su aceptación por la empresa editora.</w:t>
            </w:r>
          </w:p>
          <w:p w14:paraId="41004F19" w14:textId="77777777" w:rsidR="003665B7" w:rsidRPr="00A143B9" w:rsidRDefault="003665B7" w:rsidP="00046541">
            <w:pPr>
              <w:pStyle w:val="Prrafodelista"/>
              <w:rPr>
                <w:rFonts w:ascii="Tahoma" w:hAnsi="Tahoma" w:cs="Tahoma"/>
                <w:sz w:val="18"/>
                <w:szCs w:val="18"/>
                <w:lang w:val="es-ES_tradnl"/>
              </w:rPr>
            </w:pPr>
          </w:p>
        </w:tc>
      </w:tr>
      <w:tr w:rsidR="003665B7" w:rsidRPr="00F61C89" w14:paraId="09895CDC" w14:textId="77777777" w:rsidTr="00046541">
        <w:trPr>
          <w:trHeight w:val="369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83C24E7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lang w:val="es-ES_tradnl"/>
              </w:rPr>
              <w:t>TÍTULO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86DEF3D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ERVISTA y/o </w:t>
            </w: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EDITORIAL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9C7E5CF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FECHA DE </w:t>
            </w:r>
          </w:p>
          <w:p w14:paraId="71A971B6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PUBLICACIONES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79F40C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>
              <w:rPr>
                <w:rFonts w:ascii="Tahoma" w:hAnsi="Tahoma" w:cs="Tahoma"/>
                <w:sz w:val="14"/>
                <w:szCs w:val="16"/>
                <w:lang w:val="es-ES_tradnl"/>
              </w:rPr>
              <w:t>DOI / ISBN</w:t>
            </w:r>
          </w:p>
        </w:tc>
      </w:tr>
      <w:tr w:rsidR="003665B7" w:rsidRPr="000F3839" w14:paraId="67C0C651" w14:textId="77777777" w:rsidTr="00046541"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08D56CC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97E50C6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B04FA47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68C698B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A939487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AA258D8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FFBD3EC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30DCCCAD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36AF6883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4C529ED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C0157D6" w14:textId="77777777" w:rsidR="003665B7" w:rsidRPr="000F3839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691E7B2" w14:textId="77777777" w:rsidR="003665B7" w:rsidRPr="000F3839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26770CE" w14:textId="77777777" w:rsidR="003665B7" w:rsidRPr="000F3839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CBEED82" w14:textId="77777777" w:rsidR="003665B7" w:rsidRPr="000F3839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3665B7" w:rsidRPr="00F61C89" w14:paraId="67124D0D" w14:textId="77777777" w:rsidTr="00046541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4BAC922" w14:textId="77777777" w:rsidR="003665B7" w:rsidRDefault="003665B7" w:rsidP="00046541">
            <w:pPr>
              <w:spacing w:before="120" w:after="120"/>
              <w:ind w:left="357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b) Artículos en otras revistas y libros, capítulos de libros, publicaciones en congresos, material informático y audiovisual, y otras publicaciones, relacionados con la materia de la tutoría</w:t>
            </w:r>
          </w:p>
          <w:p w14:paraId="49E5BE99" w14:textId="77777777" w:rsidR="003665B7" w:rsidRPr="00A143B9" w:rsidRDefault="003665B7" w:rsidP="00046541">
            <w:pPr>
              <w:pStyle w:val="Prrafodelista"/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es-ES_tradnl"/>
              </w:rPr>
            </w:pPr>
            <w:r w:rsidRPr="00A143B9">
              <w:rPr>
                <w:rFonts w:ascii="Tahoma" w:hAnsi="Tahoma" w:cs="Tahoma"/>
                <w:i/>
                <w:iCs/>
                <w:sz w:val="16"/>
                <w:szCs w:val="16"/>
                <w:lang w:val="es-ES_tradnl"/>
              </w:rPr>
              <w:t>Indicar trabajos en proceso de edición, justificando su aceptación por la empresa editora.</w:t>
            </w:r>
          </w:p>
          <w:p w14:paraId="6E36661F" w14:textId="77777777" w:rsidR="003665B7" w:rsidRPr="00F61C89" w:rsidRDefault="003665B7" w:rsidP="00046541">
            <w:pPr>
              <w:ind w:left="360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</w:p>
        </w:tc>
      </w:tr>
      <w:tr w:rsidR="003665B7" w:rsidRPr="00F61C89" w14:paraId="0ABD9EB1" w14:textId="77777777" w:rsidTr="00046541">
        <w:trPr>
          <w:trHeight w:val="369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671447D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lang w:val="es-ES_tradnl"/>
              </w:rPr>
              <w:t>TÍTULO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F72F811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EDITORIAL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54673E6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FECHA DE </w:t>
            </w:r>
          </w:p>
          <w:p w14:paraId="5C3EF204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PUBLICACIONES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6834079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PÁGINAS</w:t>
            </w:r>
          </w:p>
        </w:tc>
      </w:tr>
      <w:tr w:rsidR="003665B7" w:rsidRPr="002673F6" w14:paraId="38645DC7" w14:textId="77777777" w:rsidTr="00046541"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35E58C4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2EBF9A1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0C6C2CD5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09E88E4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08C98E9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79F8E76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818863E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44F69B9A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F07D11E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41508A3C" w14:textId="77777777" w:rsidR="003665B7" w:rsidRPr="000F3839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3D6B1D6" w14:textId="77777777" w:rsidR="003665B7" w:rsidRPr="000F3839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7DBC151" w14:textId="77777777" w:rsidR="003665B7" w:rsidRPr="000F3839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F8BD81B" w14:textId="77777777" w:rsidR="003665B7" w:rsidRPr="000F3839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3665B7" w:rsidRPr="002673F6" w14:paraId="030DB5B3" w14:textId="77777777" w:rsidTr="00046541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2AF3D80" w14:textId="77777777" w:rsidR="003665B7" w:rsidRPr="004964C3" w:rsidRDefault="003665B7" w:rsidP="00046541">
            <w:pPr>
              <w:spacing w:before="120" w:after="120"/>
              <w:ind w:left="357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4964C3">
              <w:rPr>
                <w:rFonts w:ascii="Tahoma" w:hAnsi="Tahoma" w:cs="Tahoma"/>
                <w:sz w:val="18"/>
                <w:szCs w:val="18"/>
                <w:lang w:val="es-ES_tradnl"/>
              </w:rPr>
              <w:t>c) Otras Publicaciones</w:t>
            </w:r>
          </w:p>
          <w:p w14:paraId="179F894E" w14:textId="77777777" w:rsidR="003665B7" w:rsidRDefault="003665B7" w:rsidP="00046541">
            <w:pPr>
              <w:ind w:left="360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 w:rsidRPr="00A143B9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No relacionadas con la materia de la tutoría</w:t>
            </w:r>
          </w:p>
          <w:p w14:paraId="2613E9C1" w14:textId="77777777" w:rsidR="003665B7" w:rsidRPr="00A143B9" w:rsidRDefault="003665B7" w:rsidP="00046541">
            <w:pPr>
              <w:ind w:left="360"/>
              <w:jc w:val="center"/>
              <w:rPr>
                <w:rFonts w:ascii="Tahoma" w:hAnsi="Tahoma" w:cs="Tahoma"/>
                <w:i/>
                <w:iCs/>
                <w:sz w:val="22"/>
                <w:szCs w:val="22"/>
                <w:lang w:val="es-ES_tradnl"/>
              </w:rPr>
            </w:pPr>
          </w:p>
        </w:tc>
      </w:tr>
      <w:tr w:rsidR="003665B7" w:rsidRPr="00F61C89" w14:paraId="583F7F5D" w14:textId="77777777" w:rsidTr="00046541">
        <w:trPr>
          <w:trHeight w:val="369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8CE64AE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lang w:val="es-ES_tradnl"/>
              </w:rPr>
              <w:t>TÍTULO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45DB794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EDITORIAL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05E404A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FECHA DE </w:t>
            </w:r>
          </w:p>
          <w:p w14:paraId="5F4AC7E3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PUBLICACIONES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F416D6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PÁGINAS</w:t>
            </w:r>
          </w:p>
        </w:tc>
      </w:tr>
      <w:tr w:rsidR="003665B7" w:rsidRPr="000F3839" w14:paraId="1037B8A3" w14:textId="77777777" w:rsidTr="00046541"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87C6DE0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B2F9378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8E6DD4E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D3BEE8F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3B88899E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9E2BB2B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7C0D796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0D142F6F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4475AD14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20C4E94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42AFC42D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271CA723" w14:textId="77777777" w:rsidR="003665B7" w:rsidRPr="000F3839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5FBE423" w14:textId="77777777" w:rsidR="003665B7" w:rsidRPr="000F3839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D3F0BEC" w14:textId="77777777" w:rsidR="003665B7" w:rsidRPr="000F3839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5CF4315" w14:textId="77777777" w:rsidR="003665B7" w:rsidRPr="000F3839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</w:tbl>
    <w:p w14:paraId="3CB648E9" w14:textId="77777777" w:rsidR="003665B7" w:rsidRDefault="003665B7" w:rsidP="003665B7">
      <w:pPr>
        <w:rPr>
          <w:sz w:val="22"/>
        </w:rPr>
      </w:pPr>
    </w:p>
    <w:p w14:paraId="0C178E9E" w14:textId="77777777" w:rsidR="003665B7" w:rsidRDefault="003665B7" w:rsidP="003665B7">
      <w:pPr>
        <w:rPr>
          <w:sz w:val="22"/>
        </w:rPr>
      </w:pPr>
    </w:p>
    <w:p w14:paraId="3C0395D3" w14:textId="77777777" w:rsidR="003665B7" w:rsidRDefault="003665B7" w:rsidP="003665B7">
      <w:pPr>
        <w:rPr>
          <w:sz w:val="22"/>
        </w:rPr>
      </w:pPr>
    </w:p>
    <w:p w14:paraId="3254BC2F" w14:textId="77777777" w:rsidR="003665B7" w:rsidRDefault="003665B7" w:rsidP="003665B7">
      <w:pPr>
        <w:rPr>
          <w:sz w:val="22"/>
        </w:rPr>
      </w:pPr>
    </w:p>
    <w:p w14:paraId="651E9592" w14:textId="77777777" w:rsidR="003665B7" w:rsidRDefault="003665B7" w:rsidP="003665B7">
      <w:pPr>
        <w:rPr>
          <w:sz w:val="22"/>
        </w:rPr>
      </w:pPr>
    </w:p>
    <w:p w14:paraId="269E314A" w14:textId="77777777" w:rsidR="003665B7" w:rsidRDefault="003665B7" w:rsidP="003665B7">
      <w:pPr>
        <w:rPr>
          <w:sz w:val="22"/>
        </w:rPr>
      </w:pPr>
    </w:p>
    <w:p w14:paraId="47341341" w14:textId="77777777" w:rsidR="003665B7" w:rsidRPr="009369AF" w:rsidRDefault="003665B7" w:rsidP="003665B7">
      <w:pPr>
        <w:rPr>
          <w:sz w:val="22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9"/>
      </w:tblGrid>
      <w:tr w:rsidR="003665B7" w:rsidRPr="00F61C89" w14:paraId="7E0803F5" w14:textId="77777777" w:rsidTr="00046541">
        <w:trPr>
          <w:trHeight w:val="454"/>
        </w:trPr>
        <w:tc>
          <w:tcPr>
            <w:tcW w:w="10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5257AF0" w14:textId="77777777" w:rsidR="003665B7" w:rsidRDefault="003665B7" w:rsidP="00046541">
            <w:pPr>
              <w:spacing w:before="120" w:after="120"/>
              <w:jc w:val="center"/>
              <w:rPr>
                <w:rFonts w:ascii="Tahoma" w:hAnsi="Tahoma" w:cs="Tahoma"/>
                <w:b/>
                <w:sz w:val="20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5. EXPERIENCIA PROFESIONAL NO DOCENTE</w:t>
            </w:r>
          </w:p>
          <w:p w14:paraId="1D6D85E2" w14:textId="77777777" w:rsidR="003665B7" w:rsidRDefault="003665B7" w:rsidP="00046541">
            <w:pPr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En un campo relacionado con la materia de la tutoría</w:t>
            </w:r>
          </w:p>
          <w:p w14:paraId="42EF2083" w14:textId="77777777" w:rsidR="003665B7" w:rsidRPr="00F61C89" w:rsidRDefault="003665B7" w:rsidP="00046541">
            <w:pPr>
              <w:ind w:left="720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</w:p>
        </w:tc>
      </w:tr>
      <w:tr w:rsidR="003665B7" w:rsidRPr="002673F6" w14:paraId="7B40C951" w14:textId="77777777" w:rsidTr="00046541">
        <w:tc>
          <w:tcPr>
            <w:tcW w:w="10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B4D7232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2093CA67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2503B197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38288749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20BD9A1A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0C136CF1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0A392C6A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290583F9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8F21D90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3C326F3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4853B841" w14:textId="77777777" w:rsidR="003665B7" w:rsidRPr="002673F6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</w:tbl>
    <w:p w14:paraId="50125231" w14:textId="77777777" w:rsidR="003665B7" w:rsidRDefault="003665B7" w:rsidP="003665B7">
      <w:pPr>
        <w:ind w:left="-567"/>
        <w:rPr>
          <w:rFonts w:ascii="Tahoma" w:hAnsi="Tahoma" w:cs="Tahoma"/>
          <w:sz w:val="16"/>
          <w:szCs w:val="16"/>
          <w:lang w:val="es-ES_tradnl"/>
        </w:rPr>
      </w:pPr>
    </w:p>
    <w:p w14:paraId="5A25747A" w14:textId="77777777" w:rsidR="003665B7" w:rsidRDefault="003665B7" w:rsidP="003665B7">
      <w:pPr>
        <w:ind w:left="-567"/>
        <w:rPr>
          <w:rFonts w:ascii="Tahoma" w:hAnsi="Tahoma" w:cs="Tahoma"/>
          <w:sz w:val="16"/>
          <w:szCs w:val="16"/>
          <w:lang w:val="es-ES_tradnl"/>
        </w:rPr>
      </w:pPr>
    </w:p>
    <w:p w14:paraId="09B8D95D" w14:textId="77777777" w:rsidR="003665B7" w:rsidRDefault="003665B7" w:rsidP="003665B7">
      <w:pPr>
        <w:ind w:left="-567"/>
        <w:rPr>
          <w:rFonts w:ascii="Tahoma" w:hAnsi="Tahoma" w:cs="Tahoma"/>
          <w:sz w:val="16"/>
          <w:szCs w:val="16"/>
          <w:lang w:val="es-ES_tradnl"/>
        </w:rPr>
      </w:pPr>
    </w:p>
    <w:p w14:paraId="78BEFD2A" w14:textId="77777777" w:rsidR="003665B7" w:rsidRDefault="003665B7" w:rsidP="003665B7">
      <w:pPr>
        <w:ind w:left="-567"/>
        <w:rPr>
          <w:rFonts w:ascii="Tahoma" w:hAnsi="Tahoma" w:cs="Tahoma"/>
          <w:sz w:val="16"/>
          <w:szCs w:val="16"/>
          <w:lang w:val="es-ES_tradnl"/>
        </w:rPr>
      </w:pPr>
    </w:p>
    <w:p w14:paraId="27A76422" w14:textId="77777777" w:rsidR="003665B7" w:rsidRDefault="003665B7" w:rsidP="003665B7">
      <w:pPr>
        <w:ind w:left="-567"/>
        <w:rPr>
          <w:rFonts w:ascii="Tahoma" w:hAnsi="Tahoma" w:cs="Tahoma"/>
          <w:sz w:val="16"/>
          <w:szCs w:val="16"/>
          <w:lang w:val="es-ES_tradnl"/>
        </w:rPr>
      </w:pPr>
    </w:p>
    <w:p w14:paraId="49206A88" w14:textId="77777777" w:rsidR="003665B7" w:rsidRDefault="003665B7" w:rsidP="003665B7">
      <w:pPr>
        <w:ind w:left="-567"/>
        <w:rPr>
          <w:rFonts w:ascii="Tahoma" w:hAnsi="Tahoma" w:cs="Tahoma"/>
          <w:sz w:val="16"/>
          <w:szCs w:val="16"/>
          <w:lang w:val="es-ES_tradnl"/>
        </w:rPr>
      </w:pPr>
    </w:p>
    <w:p w14:paraId="67B7A70C" w14:textId="77777777" w:rsidR="003665B7" w:rsidRPr="006772A1" w:rsidRDefault="003665B7" w:rsidP="003665B7">
      <w:pPr>
        <w:ind w:left="-567"/>
        <w:rPr>
          <w:rFonts w:ascii="Tahoma" w:hAnsi="Tahoma" w:cs="Tahoma"/>
          <w:sz w:val="16"/>
          <w:szCs w:val="16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3"/>
        <w:gridCol w:w="3507"/>
        <w:gridCol w:w="3619"/>
      </w:tblGrid>
      <w:tr w:rsidR="003665B7" w:rsidRPr="00F61C89" w14:paraId="309086AA" w14:textId="77777777" w:rsidTr="00046541">
        <w:trPr>
          <w:trHeight w:val="454"/>
        </w:trPr>
        <w:tc>
          <w:tcPr>
            <w:tcW w:w="1034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F35F1B8" w14:textId="77777777" w:rsidR="003665B7" w:rsidRDefault="003665B7" w:rsidP="00046541">
            <w:pPr>
              <w:spacing w:before="120" w:after="120"/>
              <w:jc w:val="center"/>
              <w:rPr>
                <w:rFonts w:ascii="Tahoma" w:hAnsi="Tahoma" w:cs="Tahoma"/>
                <w:b/>
                <w:sz w:val="18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18"/>
                <w:szCs w:val="18"/>
                <w:lang w:val="es-ES_tradnl"/>
              </w:rPr>
              <w:t>6. EXPERIENCIA DISCENTE UNIVERSITARIA CON METODOLOGÍA DE ENSEÑANZA A DISTANCIA</w:t>
            </w:r>
          </w:p>
          <w:p w14:paraId="7C1D1B26" w14:textId="77777777" w:rsidR="003665B7" w:rsidRDefault="003665B7" w:rsidP="00046541">
            <w:pPr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 w:rsidRP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Los cursos de formación sobre medios y técnicas de la enseñanza a distancia: FIT,</w:t>
            </w: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</w:t>
            </w:r>
            <w:r w:rsidRP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EEES,</w:t>
            </w: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</w:t>
            </w:r>
            <w:r w:rsidRP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WEBCT,</w:t>
            </w: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</w:t>
            </w:r>
            <w:r w:rsidRP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AVIP, y ALF; se incluirán en el apartado 2.e</w:t>
            </w:r>
          </w:p>
          <w:p w14:paraId="22396935" w14:textId="77777777" w:rsidR="003665B7" w:rsidRPr="001369F8" w:rsidRDefault="003665B7" w:rsidP="00046541">
            <w:pPr>
              <w:ind w:left="720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La documentación aportada debe incluir los créditos y/o horas.</w:t>
            </w:r>
          </w:p>
          <w:p w14:paraId="71887C79" w14:textId="77777777" w:rsidR="003665B7" w:rsidRPr="00682B8B" w:rsidRDefault="003665B7" w:rsidP="00046541">
            <w:pPr>
              <w:ind w:left="720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</w:p>
        </w:tc>
      </w:tr>
      <w:tr w:rsidR="003665B7" w:rsidRPr="00F61C89" w14:paraId="5F4036DE" w14:textId="77777777" w:rsidTr="00046541">
        <w:trPr>
          <w:trHeight w:val="369"/>
        </w:trPr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CA8CC58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UNIVERSIDAD </w:t>
            </w:r>
          </w:p>
          <w:p w14:paraId="215EA408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O CENTRO</w:t>
            </w:r>
          </w:p>
        </w:tc>
        <w:tc>
          <w:tcPr>
            <w:tcW w:w="35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D157A1A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ESTUDIOS</w:t>
            </w:r>
          </w:p>
        </w:tc>
        <w:tc>
          <w:tcPr>
            <w:tcW w:w="3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5AB1E88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DURACIÓN</w:t>
            </w:r>
          </w:p>
        </w:tc>
      </w:tr>
      <w:tr w:rsidR="003665B7" w:rsidRPr="002673F6" w14:paraId="3B7FD67C" w14:textId="77777777" w:rsidTr="00046541">
        <w:trPr>
          <w:trHeight w:val="2552"/>
        </w:trPr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8D6B9B6" w14:textId="77777777" w:rsidR="003665B7" w:rsidRPr="000F3839" w:rsidRDefault="003665B7" w:rsidP="00046541">
            <w:pPr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35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2F860BB" w14:textId="77777777" w:rsidR="003665B7" w:rsidRPr="000F3839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3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98536F5" w14:textId="77777777" w:rsidR="003665B7" w:rsidRPr="000F3839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</w:tbl>
    <w:p w14:paraId="7BC1BAF2" w14:textId="77777777" w:rsidR="003665B7" w:rsidRDefault="003665B7" w:rsidP="003665B7">
      <w:pPr>
        <w:rPr>
          <w:rFonts w:ascii="Tahoma" w:hAnsi="Tahoma" w:cs="Tahoma"/>
          <w:sz w:val="18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9"/>
      </w:tblGrid>
      <w:tr w:rsidR="003665B7" w:rsidRPr="00F61C89" w14:paraId="56CBEACF" w14:textId="77777777" w:rsidTr="00046541">
        <w:trPr>
          <w:trHeight w:val="454"/>
        </w:trPr>
        <w:tc>
          <w:tcPr>
            <w:tcW w:w="10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3B1F32C" w14:textId="77777777" w:rsidR="003665B7" w:rsidRPr="00F61C89" w:rsidRDefault="003665B7" w:rsidP="00046541">
            <w:pPr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OTROS MÉRITOS</w:t>
            </w:r>
          </w:p>
        </w:tc>
      </w:tr>
      <w:tr w:rsidR="003665B7" w:rsidRPr="002673F6" w14:paraId="61C988F9" w14:textId="77777777" w:rsidTr="00046541">
        <w:tc>
          <w:tcPr>
            <w:tcW w:w="10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B22BB7D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7B246DD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BF89DA3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C3E0E74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6A1FAB9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6BB753C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13DA1E0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5CAC6F5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6060428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D0656FE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B37605A" w14:textId="77777777" w:rsidR="003665B7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394798F2" w14:textId="77777777" w:rsidR="003665B7" w:rsidRPr="002673F6" w:rsidRDefault="003665B7" w:rsidP="00046541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</w:tbl>
    <w:p w14:paraId="3889A505" w14:textId="77777777" w:rsidR="003665B7" w:rsidRDefault="003665B7" w:rsidP="003665B7">
      <w:pPr>
        <w:rPr>
          <w:rFonts w:ascii="Tahoma" w:hAnsi="Tahoma" w:cs="Tahoma"/>
          <w:sz w:val="18"/>
          <w:lang w:val="es-ES_tradnl"/>
        </w:rPr>
      </w:pPr>
    </w:p>
    <w:p w14:paraId="29079D35" w14:textId="77777777" w:rsidR="00840374" w:rsidRPr="000C19BD" w:rsidRDefault="00840374" w:rsidP="000C19BD"/>
    <w:sectPr w:rsidR="00840374" w:rsidRPr="000C19BD" w:rsidSect="00377015">
      <w:headerReference w:type="default" r:id="rId7"/>
      <w:pgSz w:w="11906" w:h="16838"/>
      <w:pgMar w:top="2878" w:right="1247" w:bottom="851" w:left="1701" w:header="709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6487F" w14:textId="77777777" w:rsidR="008310CD" w:rsidRDefault="008310CD">
      <w:r>
        <w:separator/>
      </w:r>
    </w:p>
  </w:endnote>
  <w:endnote w:type="continuationSeparator" w:id="0">
    <w:p w14:paraId="0DE23351" w14:textId="77777777" w:rsidR="008310CD" w:rsidRDefault="00831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Courier New"/>
    <w:charset w:val="00"/>
    <w:family w:val="auto"/>
    <w:pitch w:val="variable"/>
    <w:sig w:usb0="00000007" w:usb1="00000001" w:usb2="00000000" w:usb3="00000000" w:csb0="00000093" w:csb1="00000000"/>
  </w:font>
  <w:font w:name="Fontana ND Aa OsF">
    <w:altName w:val="Calibri"/>
    <w:panose1 w:val="00000000000000000000"/>
    <w:charset w:val="C8"/>
    <w:family w:val="auto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ana ND Cc OsF Semibold">
    <w:altName w:val="Calibri"/>
    <w:panose1 w:val="00000000000000000000"/>
    <w:charset w:val="C8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5443F" w14:textId="77777777" w:rsidR="008310CD" w:rsidRDefault="008310CD">
      <w:r>
        <w:separator/>
      </w:r>
    </w:p>
  </w:footnote>
  <w:footnote w:type="continuationSeparator" w:id="0">
    <w:p w14:paraId="7F850AF4" w14:textId="77777777" w:rsidR="008310CD" w:rsidRDefault="00831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28B47" w14:textId="1A50C341" w:rsidR="00840374" w:rsidRPr="00423AC8" w:rsidRDefault="00692205" w:rsidP="00147D9F">
    <w:pPr>
      <w:pStyle w:val="Encabezado"/>
      <w:jc w:val="right"/>
      <w:rPr>
        <w:rFonts w:ascii="Titillium Web" w:hAnsi="Titillium Web"/>
        <w:b/>
        <w:color w:val="00543F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85D10CD" wp14:editId="619132A5">
          <wp:simplePos x="0" y="0"/>
          <wp:positionH relativeFrom="column">
            <wp:posOffset>-29210</wp:posOffset>
          </wp:positionH>
          <wp:positionV relativeFrom="paragraph">
            <wp:posOffset>-40005</wp:posOffset>
          </wp:positionV>
          <wp:extent cx="1655445" cy="791210"/>
          <wp:effectExtent l="0" t="0" r="0" b="0"/>
          <wp:wrapNone/>
          <wp:docPr id="1" name="Imagen 2" descr="our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ouren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5445" cy="791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0374" w:rsidRPr="00423AC8">
      <w:rPr>
        <w:rFonts w:ascii="Titillium Web" w:hAnsi="Titillium Web"/>
        <w:b/>
        <w:color w:val="00543F"/>
        <w:sz w:val="16"/>
        <w:szCs w:val="16"/>
      </w:rPr>
      <w:t xml:space="preserve">                                                                                           </w:t>
    </w:r>
    <w:r w:rsidR="00840374">
      <w:rPr>
        <w:rFonts w:ascii="Titillium Web" w:hAnsi="Titillium Web"/>
        <w:b/>
        <w:color w:val="00543F"/>
        <w:sz w:val="16"/>
        <w:szCs w:val="16"/>
      </w:rPr>
      <w:t xml:space="preserve">          CENTRO ASOCIADO A LA UNED EN OURENSE</w:t>
    </w:r>
  </w:p>
  <w:p w14:paraId="627C468F" w14:textId="71CBFD5D" w:rsidR="00840374" w:rsidRPr="004C39FE" w:rsidRDefault="00692205" w:rsidP="00147D9F">
    <w:pPr>
      <w:pStyle w:val="Encabezado"/>
      <w:spacing w:line="360" w:lineRule="auto"/>
      <w:rPr>
        <w:rFonts w:ascii="Fontana ND Aa OsF" w:hAnsi="Fontana ND Aa OsF"/>
        <w:b/>
        <w:color w:val="00543F"/>
        <w:sz w:val="8"/>
        <w:szCs w:val="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670E1EF7" wp14:editId="56F78C3E">
              <wp:simplePos x="0" y="0"/>
              <wp:positionH relativeFrom="column">
                <wp:posOffset>4966335</wp:posOffset>
              </wp:positionH>
              <wp:positionV relativeFrom="paragraph">
                <wp:posOffset>59689</wp:posOffset>
              </wp:positionV>
              <wp:extent cx="720090" cy="0"/>
              <wp:effectExtent l="0" t="0" r="0" b="0"/>
              <wp:wrapNone/>
              <wp:docPr id="3" name="3 Conector rec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20090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00533E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6A485C" id="3 Conector recto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91.05pt,4.7pt" to="447.7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" strokecolor="#00533e" strokeweight="2pt">
              <o:lock v:ext="edit" shapetype="f"/>
            </v:line>
          </w:pict>
        </mc:Fallback>
      </mc:AlternateContent>
    </w:r>
    <w:r w:rsidR="00840374" w:rsidRPr="004C39FE">
      <w:rPr>
        <w:rFonts w:ascii="Fontana ND Aa OsF" w:hAnsi="Fontana ND Aa OsF"/>
        <w:b/>
        <w:color w:val="00543F"/>
        <w:sz w:val="16"/>
        <w:szCs w:val="16"/>
      </w:rPr>
      <w:t xml:space="preserve">                                                                                           </w:t>
    </w:r>
  </w:p>
  <w:p w14:paraId="745CABF6" w14:textId="77777777" w:rsidR="00840374" w:rsidRPr="004C39FE" w:rsidRDefault="00840374" w:rsidP="00147D9F">
    <w:pPr>
      <w:pStyle w:val="Encabezado"/>
      <w:rPr>
        <w:rFonts w:ascii="Arial Black" w:hAnsi="Arial Black"/>
        <w:b/>
        <w:color w:val="00543F"/>
        <w:sz w:val="8"/>
        <w:szCs w:val="8"/>
      </w:rPr>
    </w:pPr>
    <w:r w:rsidRPr="004C39FE">
      <w:rPr>
        <w:rFonts w:ascii="Arial Black" w:hAnsi="Arial Black"/>
        <w:b/>
        <w:color w:val="00543F"/>
        <w:sz w:val="8"/>
        <w:szCs w:val="8"/>
      </w:rPr>
      <w:t xml:space="preserve">                                                                                                                                      </w:t>
    </w:r>
    <w:r>
      <w:rPr>
        <w:rFonts w:ascii="Arial Black" w:hAnsi="Arial Black"/>
        <w:b/>
        <w:color w:val="00543F"/>
        <w:sz w:val="16"/>
        <w:szCs w:val="16"/>
      </w:rPr>
      <w:t xml:space="preserve">                                                                                          </w:t>
    </w:r>
  </w:p>
  <w:p w14:paraId="3DCC24DA" w14:textId="77777777" w:rsidR="00840374" w:rsidRPr="00D13B03" w:rsidRDefault="00840374" w:rsidP="00147D9F">
    <w:pPr>
      <w:pStyle w:val="Encabezado"/>
      <w:jc w:val="right"/>
      <w:rPr>
        <w:rFonts w:ascii="Arial" w:hAnsi="Arial" w:cs="Arial"/>
        <w:sz w:val="16"/>
        <w:szCs w:val="16"/>
      </w:rPr>
    </w:pPr>
    <w:r w:rsidRPr="00D13B03">
      <w:rPr>
        <w:rFonts w:ascii="Arial" w:hAnsi="Arial" w:cs="Arial"/>
        <w:sz w:val="16"/>
        <w:szCs w:val="16"/>
      </w:rPr>
      <w:t>Torres do Pino, s/n, 32001-Ourense</w:t>
    </w:r>
  </w:p>
  <w:p w14:paraId="3F33EE40" w14:textId="77777777" w:rsidR="00840374" w:rsidRPr="00260866" w:rsidRDefault="00840374" w:rsidP="00147D9F">
    <w:pPr>
      <w:pStyle w:val="Encabezado"/>
      <w:jc w:val="right"/>
      <w:rPr>
        <w:rFonts w:ascii="Arial" w:hAnsi="Arial" w:cs="Arial"/>
        <w:sz w:val="16"/>
        <w:szCs w:val="16"/>
      </w:rPr>
    </w:pPr>
    <w:r w:rsidRPr="00D13B03">
      <w:rPr>
        <w:rFonts w:ascii="Arial" w:hAnsi="Arial" w:cs="Arial"/>
        <w:sz w:val="16"/>
        <w:szCs w:val="16"/>
      </w:rPr>
      <w:t xml:space="preserve"> </w:t>
    </w:r>
    <w:hyperlink r:id="rId2" w:history="1">
      <w:r w:rsidRPr="00260866">
        <w:rPr>
          <w:rStyle w:val="Hipervnculo"/>
          <w:rFonts w:ascii="Arial" w:hAnsi="Arial" w:cs="Arial"/>
          <w:color w:val="auto"/>
          <w:sz w:val="16"/>
          <w:szCs w:val="16"/>
          <w:u w:val="none"/>
        </w:rPr>
        <w:t>info@ourense.uned.es</w:t>
      </w:r>
    </w:hyperlink>
    <w:r w:rsidRPr="00260866">
      <w:rPr>
        <w:rFonts w:ascii="Arial" w:hAnsi="Arial" w:cs="Arial"/>
        <w:sz w:val="16"/>
        <w:szCs w:val="16"/>
      </w:rPr>
      <w:t xml:space="preserve">  </w:t>
    </w:r>
  </w:p>
  <w:p w14:paraId="34C4BAB2" w14:textId="77777777" w:rsidR="00840374" w:rsidRPr="00D13B03" w:rsidRDefault="00840374" w:rsidP="00147D9F">
    <w:pPr>
      <w:pStyle w:val="Encabezado"/>
      <w:jc w:val="right"/>
      <w:rPr>
        <w:rFonts w:ascii="Arial" w:hAnsi="Arial" w:cs="Arial"/>
        <w:sz w:val="16"/>
        <w:szCs w:val="16"/>
      </w:rPr>
    </w:pPr>
    <w:proofErr w:type="spellStart"/>
    <w:r w:rsidRPr="00D13B03">
      <w:rPr>
        <w:rFonts w:ascii="Arial" w:hAnsi="Arial" w:cs="Arial"/>
        <w:sz w:val="16"/>
        <w:szCs w:val="16"/>
      </w:rPr>
      <w:t>Tf</w:t>
    </w:r>
    <w:proofErr w:type="spellEnd"/>
    <w:r w:rsidRPr="00D13B03">
      <w:rPr>
        <w:rFonts w:ascii="Arial" w:hAnsi="Arial" w:cs="Arial"/>
        <w:sz w:val="16"/>
        <w:szCs w:val="16"/>
      </w:rPr>
      <w:t>: 988 371444</w:t>
    </w:r>
  </w:p>
  <w:p w14:paraId="3E82E5F0" w14:textId="77777777" w:rsidR="00840374" w:rsidRPr="00D13B03" w:rsidRDefault="00840374" w:rsidP="00147D9F">
    <w:pPr>
      <w:pStyle w:val="Encabezado"/>
      <w:jc w:val="right"/>
      <w:rPr>
        <w:rFonts w:ascii="Arial" w:hAnsi="Arial" w:cs="Arial"/>
        <w:sz w:val="16"/>
        <w:szCs w:val="16"/>
      </w:rPr>
    </w:pPr>
    <w:r w:rsidRPr="00D13B03">
      <w:rPr>
        <w:rFonts w:ascii="Arial" w:hAnsi="Arial" w:cs="Arial"/>
        <w:sz w:val="16"/>
        <w:szCs w:val="16"/>
      </w:rPr>
      <w:t xml:space="preserve"> www.unedourense.es</w:t>
    </w:r>
  </w:p>
  <w:p w14:paraId="17686DC7" w14:textId="77777777" w:rsidR="00840374" w:rsidRPr="00D13B03" w:rsidRDefault="00840374" w:rsidP="00C562A5">
    <w:pPr>
      <w:pStyle w:val="Encabezado"/>
      <w:rPr>
        <w:rFonts w:ascii="Fontana ND Cc OsF Semibold" w:hAnsi="Fontana ND Cc OsF Semibold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C4C7A"/>
    <w:multiLevelType w:val="hybridMultilevel"/>
    <w:tmpl w:val="78188CC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18E0384"/>
    <w:multiLevelType w:val="hybridMultilevel"/>
    <w:tmpl w:val="72A49F5E"/>
    <w:lvl w:ilvl="0" w:tplc="C4FEF862">
      <w:start w:val="1"/>
      <w:numFmt w:val="lowerLetter"/>
      <w:lvlText w:val="%1)"/>
      <w:lvlJc w:val="left"/>
      <w:pPr>
        <w:ind w:left="61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2" w:hanging="360"/>
      </w:pPr>
    </w:lvl>
    <w:lvl w:ilvl="2" w:tplc="0C0A001B" w:tentative="1">
      <w:start w:val="1"/>
      <w:numFmt w:val="lowerRoman"/>
      <w:lvlText w:val="%3."/>
      <w:lvlJc w:val="right"/>
      <w:pPr>
        <w:ind w:left="2052" w:hanging="180"/>
      </w:pPr>
    </w:lvl>
    <w:lvl w:ilvl="3" w:tplc="0C0A000F" w:tentative="1">
      <w:start w:val="1"/>
      <w:numFmt w:val="decimal"/>
      <w:lvlText w:val="%4."/>
      <w:lvlJc w:val="left"/>
      <w:pPr>
        <w:ind w:left="2772" w:hanging="360"/>
      </w:pPr>
    </w:lvl>
    <w:lvl w:ilvl="4" w:tplc="0C0A0019" w:tentative="1">
      <w:start w:val="1"/>
      <w:numFmt w:val="lowerLetter"/>
      <w:lvlText w:val="%5."/>
      <w:lvlJc w:val="left"/>
      <w:pPr>
        <w:ind w:left="3492" w:hanging="360"/>
      </w:pPr>
    </w:lvl>
    <w:lvl w:ilvl="5" w:tplc="0C0A001B" w:tentative="1">
      <w:start w:val="1"/>
      <w:numFmt w:val="lowerRoman"/>
      <w:lvlText w:val="%6."/>
      <w:lvlJc w:val="right"/>
      <w:pPr>
        <w:ind w:left="4212" w:hanging="180"/>
      </w:pPr>
    </w:lvl>
    <w:lvl w:ilvl="6" w:tplc="0C0A000F" w:tentative="1">
      <w:start w:val="1"/>
      <w:numFmt w:val="decimal"/>
      <w:lvlText w:val="%7."/>
      <w:lvlJc w:val="left"/>
      <w:pPr>
        <w:ind w:left="4932" w:hanging="360"/>
      </w:pPr>
    </w:lvl>
    <w:lvl w:ilvl="7" w:tplc="0C0A0019" w:tentative="1">
      <w:start w:val="1"/>
      <w:numFmt w:val="lowerLetter"/>
      <w:lvlText w:val="%8."/>
      <w:lvlJc w:val="left"/>
      <w:pPr>
        <w:ind w:left="5652" w:hanging="360"/>
      </w:pPr>
    </w:lvl>
    <w:lvl w:ilvl="8" w:tplc="0C0A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4A362FC8"/>
    <w:multiLevelType w:val="hybridMultilevel"/>
    <w:tmpl w:val="EB7234B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0092E"/>
    <w:multiLevelType w:val="hybridMultilevel"/>
    <w:tmpl w:val="0326487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410548E"/>
    <w:multiLevelType w:val="hybridMultilevel"/>
    <w:tmpl w:val="53A2D9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2829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1099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3620195">
    <w:abstractNumId w:val="4"/>
  </w:num>
  <w:num w:numId="4" w16cid:durableId="1701971629">
    <w:abstractNumId w:val="1"/>
  </w:num>
  <w:num w:numId="5" w16cid:durableId="1489322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906"/>
    <w:rsid w:val="00023046"/>
    <w:rsid w:val="000256FD"/>
    <w:rsid w:val="00036D93"/>
    <w:rsid w:val="00043B75"/>
    <w:rsid w:val="000566BC"/>
    <w:rsid w:val="00063A90"/>
    <w:rsid w:val="00074139"/>
    <w:rsid w:val="000860CD"/>
    <w:rsid w:val="000C19BD"/>
    <w:rsid w:val="00114F8A"/>
    <w:rsid w:val="00125559"/>
    <w:rsid w:val="00136237"/>
    <w:rsid w:val="00141E15"/>
    <w:rsid w:val="00147D9F"/>
    <w:rsid w:val="00150F1D"/>
    <w:rsid w:val="00161586"/>
    <w:rsid w:val="001829F9"/>
    <w:rsid w:val="001B1114"/>
    <w:rsid w:val="001E07B9"/>
    <w:rsid w:val="001F0178"/>
    <w:rsid w:val="001F31D4"/>
    <w:rsid w:val="00210582"/>
    <w:rsid w:val="002123E3"/>
    <w:rsid w:val="002149BA"/>
    <w:rsid w:val="0023157F"/>
    <w:rsid w:val="00260866"/>
    <w:rsid w:val="00267FE9"/>
    <w:rsid w:val="002F13BC"/>
    <w:rsid w:val="0031594F"/>
    <w:rsid w:val="003665B7"/>
    <w:rsid w:val="00377015"/>
    <w:rsid w:val="003774A4"/>
    <w:rsid w:val="00394752"/>
    <w:rsid w:val="003A069C"/>
    <w:rsid w:val="003B2F3E"/>
    <w:rsid w:val="003D17C6"/>
    <w:rsid w:val="00402D47"/>
    <w:rsid w:val="00423AC8"/>
    <w:rsid w:val="00444954"/>
    <w:rsid w:val="004C39FE"/>
    <w:rsid w:val="00551861"/>
    <w:rsid w:val="005801CC"/>
    <w:rsid w:val="00652A1A"/>
    <w:rsid w:val="00675F68"/>
    <w:rsid w:val="006770B6"/>
    <w:rsid w:val="00692205"/>
    <w:rsid w:val="006B1D8F"/>
    <w:rsid w:val="006C065B"/>
    <w:rsid w:val="0070615D"/>
    <w:rsid w:val="007522AA"/>
    <w:rsid w:val="007736B6"/>
    <w:rsid w:val="007814B3"/>
    <w:rsid w:val="007C20DB"/>
    <w:rsid w:val="007F7ECE"/>
    <w:rsid w:val="00812E20"/>
    <w:rsid w:val="00814A74"/>
    <w:rsid w:val="00815F9E"/>
    <w:rsid w:val="008310CD"/>
    <w:rsid w:val="00840374"/>
    <w:rsid w:val="008E5862"/>
    <w:rsid w:val="008F4B4E"/>
    <w:rsid w:val="0094514D"/>
    <w:rsid w:val="009D5587"/>
    <w:rsid w:val="00A44F49"/>
    <w:rsid w:val="00A779F6"/>
    <w:rsid w:val="00A77B1D"/>
    <w:rsid w:val="00AE4693"/>
    <w:rsid w:val="00B7194F"/>
    <w:rsid w:val="00B750D9"/>
    <w:rsid w:val="00B822C0"/>
    <w:rsid w:val="00B85FBC"/>
    <w:rsid w:val="00B8708C"/>
    <w:rsid w:val="00B953B3"/>
    <w:rsid w:val="00BF052C"/>
    <w:rsid w:val="00BF11C2"/>
    <w:rsid w:val="00BF711F"/>
    <w:rsid w:val="00C14489"/>
    <w:rsid w:val="00C37418"/>
    <w:rsid w:val="00C562A5"/>
    <w:rsid w:val="00C71849"/>
    <w:rsid w:val="00CD7D69"/>
    <w:rsid w:val="00D02E6F"/>
    <w:rsid w:val="00D04B62"/>
    <w:rsid w:val="00D116CD"/>
    <w:rsid w:val="00D13B03"/>
    <w:rsid w:val="00D93886"/>
    <w:rsid w:val="00DB148A"/>
    <w:rsid w:val="00E04E4D"/>
    <w:rsid w:val="00E2219F"/>
    <w:rsid w:val="00E41079"/>
    <w:rsid w:val="00E65D45"/>
    <w:rsid w:val="00E66A2A"/>
    <w:rsid w:val="00EE53E3"/>
    <w:rsid w:val="00F159F6"/>
    <w:rsid w:val="00F26C30"/>
    <w:rsid w:val="00F4492E"/>
    <w:rsid w:val="00F72906"/>
    <w:rsid w:val="00F86E30"/>
    <w:rsid w:val="7F2A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420410"/>
  <w14:defaultImageDpi w14:val="0"/>
  <w15:docId w15:val="{C34A25B3-CFFA-451E-A1CE-D08B14D9C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665B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2304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uiPriority w:val="9"/>
    <w:locked/>
    <w:rsid w:val="00023046"/>
    <w:rPr>
      <w:rFonts w:ascii="Calibri Light" w:hAnsi="Calibri Light"/>
      <w:b/>
      <w:i/>
      <w:sz w:val="28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locked/>
    <w:rPr>
      <w:sz w:val="24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semiHidden/>
    <w:locked/>
    <w:rPr>
      <w:sz w:val="24"/>
    </w:rPr>
  </w:style>
  <w:style w:type="character" w:styleId="Hipervnculo">
    <w:name w:val="Hyperlink"/>
    <w:uiPriority w:val="99"/>
    <w:rsid w:val="008E5862"/>
    <w:rPr>
      <w:color w:val="0000FF"/>
      <w:u w:val="single"/>
    </w:rPr>
  </w:style>
  <w:style w:type="character" w:styleId="nfasis">
    <w:name w:val="Emphasis"/>
    <w:uiPriority w:val="20"/>
    <w:qFormat/>
    <w:rsid w:val="00023046"/>
    <w:rPr>
      <w:i/>
    </w:rPr>
  </w:style>
  <w:style w:type="paragraph" w:styleId="Ttulo">
    <w:name w:val="Title"/>
    <w:basedOn w:val="Normal"/>
    <w:next w:val="Normal"/>
    <w:link w:val="TtuloCar"/>
    <w:qFormat/>
    <w:rsid w:val="001F31D4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1F31D4"/>
    <w:rPr>
      <w:rFonts w:ascii="Calibri Light" w:hAnsi="Calibri Light"/>
      <w:b/>
      <w:bCs/>
      <w:kern w:val="28"/>
      <w:sz w:val="32"/>
      <w:szCs w:val="32"/>
    </w:rPr>
  </w:style>
  <w:style w:type="character" w:customStyle="1" w:styleId="Ttulo1Car">
    <w:name w:val="Título 1 Car"/>
    <w:link w:val="Ttulo1"/>
    <w:rsid w:val="003665B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Ttulo10">
    <w:name w:val="Título1"/>
    <w:basedOn w:val="Normal"/>
    <w:qFormat/>
    <w:rsid w:val="003665B7"/>
    <w:pPr>
      <w:jc w:val="center"/>
    </w:pPr>
    <w:rPr>
      <w:b/>
      <w:sz w:val="26"/>
      <w:szCs w:val="20"/>
      <w:lang w:val="es-ES_tradnl"/>
    </w:rPr>
  </w:style>
  <w:style w:type="paragraph" w:styleId="Prrafodelista">
    <w:name w:val="List Paragraph"/>
    <w:basedOn w:val="Normal"/>
    <w:uiPriority w:val="34"/>
    <w:qFormat/>
    <w:rsid w:val="003665B7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ourense.uned.es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ctor\AppData\Local\Temp\PAPEL_modelo_Centr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PAPEL_modelo_Centro.dotx</Template>
  <TotalTime>1</TotalTime>
  <Pages>5</Pages>
  <Words>796</Words>
  <Characters>4379</Characters>
  <Application>Microsoft Office Word</Application>
  <DocSecurity>0</DocSecurity>
  <Lines>36</Lines>
  <Paragraphs>10</Paragraphs>
  <ScaleCrop>false</ScaleCrop>
  <Company>UNED</Company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CONCEPCION ALVAREZ GOMEZ</dc:creator>
  <cp:keywords/>
  <dc:description/>
  <cp:lastModifiedBy>MARIA CONCEPCION ALVAREZ GOMEZ</cp:lastModifiedBy>
  <cp:revision>2</cp:revision>
  <cp:lastPrinted>2020-04-29T11:28:00Z</cp:lastPrinted>
  <dcterms:created xsi:type="dcterms:W3CDTF">2025-09-25T10:52:00Z</dcterms:created>
  <dcterms:modified xsi:type="dcterms:W3CDTF">2025-09-25T10:52:00Z</dcterms:modified>
</cp:coreProperties>
</file>